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BCD42" w14:textId="77777777" w:rsidR="008E7B25" w:rsidRPr="0014535E" w:rsidRDefault="00160267" w:rsidP="00114753">
      <w:pPr>
        <w:spacing w:after="0"/>
        <w:ind w:left="851" w:right="0" w:hanging="1702"/>
        <w:rPr>
          <w:noProof/>
          <w:lang w:val="en-GB" w:eastAsia="en-GB"/>
        </w:rPr>
      </w:pPr>
      <w:r w:rsidRPr="0014535E">
        <w:rPr>
          <w:noProof/>
          <w:lang w:val="en-GB" w:eastAsia="en-GB"/>
        </w:rPr>
        <w:drawing>
          <wp:inline distT="0" distB="0" distL="0" distR="0" wp14:anchorId="14C719EF" wp14:editId="353A9FE5">
            <wp:extent cx="7562850" cy="161925"/>
            <wp:effectExtent l="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6" b="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4F90" w14:textId="77777777" w:rsidR="00C901FF" w:rsidRPr="00734B7C" w:rsidRDefault="00C901FF" w:rsidP="00C901FF">
      <w:pPr>
        <w:spacing w:after="0" w:line="240" w:lineRule="auto"/>
        <w:ind w:left="0" w:right="-142"/>
        <w:jc w:val="right"/>
        <w:rPr>
          <w:noProof/>
          <w:sz w:val="20"/>
          <w:lang w:val="en-GB" w:eastAsia="en-GB"/>
        </w:rPr>
      </w:pPr>
      <w:r w:rsidRPr="00734B7C">
        <w:rPr>
          <w:noProof/>
          <w:sz w:val="20"/>
          <w:lang w:val="en-GB" w:eastAsia="en-GB"/>
        </w:rPr>
        <w:t>KUMB:TR20211219/01U</w:t>
      </w:r>
    </w:p>
    <w:p w14:paraId="2932342F" w14:textId="77777777" w:rsidR="00C901FF" w:rsidRPr="00734B7C" w:rsidRDefault="00C901FF" w:rsidP="00C901FF">
      <w:pPr>
        <w:spacing w:after="0" w:line="240" w:lineRule="auto"/>
        <w:ind w:left="0" w:right="-142"/>
        <w:jc w:val="center"/>
        <w:rPr>
          <w:b/>
          <w:noProof/>
          <w:sz w:val="24"/>
          <w:u w:val="single"/>
          <w:lang w:val="en-GB" w:eastAsia="en-GB"/>
        </w:rPr>
      </w:pPr>
    </w:p>
    <w:p w14:paraId="7376DDA9" w14:textId="77777777" w:rsidR="00734B7C" w:rsidRDefault="00734B7C" w:rsidP="00E96FFB">
      <w:pPr>
        <w:spacing w:after="0"/>
        <w:ind w:left="0" w:right="0"/>
        <w:jc w:val="center"/>
        <w:rPr>
          <w:b/>
          <w:color w:val="002060"/>
          <w:sz w:val="24"/>
          <w:szCs w:val="24"/>
          <w:u w:val="single"/>
          <w:lang w:val="en-GB"/>
        </w:rPr>
      </w:pPr>
    </w:p>
    <w:p w14:paraId="3B923979" w14:textId="17D8CE81" w:rsidR="00E96FFB" w:rsidRPr="008C1604" w:rsidRDefault="00E96FFB" w:rsidP="00E96FFB">
      <w:pPr>
        <w:spacing w:after="0"/>
        <w:ind w:left="0" w:right="0"/>
        <w:jc w:val="center"/>
        <w:rPr>
          <w:b/>
          <w:color w:val="002060"/>
          <w:sz w:val="24"/>
          <w:szCs w:val="24"/>
          <w:u w:val="single"/>
          <w:lang w:val="en-GB"/>
        </w:rPr>
      </w:pPr>
      <w:r w:rsidRPr="008C1604">
        <w:rPr>
          <w:b/>
          <w:color w:val="002060"/>
          <w:sz w:val="24"/>
          <w:szCs w:val="24"/>
          <w:u w:val="single"/>
          <w:lang w:val="en-GB"/>
        </w:rPr>
        <w:t xml:space="preserve">BARAZA LA DIASPORA WATANZANIA SWEDEN -TANRIKS </w:t>
      </w:r>
    </w:p>
    <w:p w14:paraId="19A06FBA" w14:textId="77777777" w:rsidR="00C901FF" w:rsidRPr="00734B7C" w:rsidRDefault="00C901FF" w:rsidP="00C901FF">
      <w:pPr>
        <w:spacing w:after="0" w:line="240" w:lineRule="auto"/>
        <w:ind w:left="0" w:right="-142"/>
        <w:jc w:val="center"/>
        <w:rPr>
          <w:b/>
          <w:noProof/>
          <w:color w:val="FF0000"/>
          <w:sz w:val="24"/>
          <w:szCs w:val="24"/>
          <w:u w:val="single"/>
          <w:lang w:val="en-GB" w:eastAsia="en-GB"/>
        </w:rPr>
      </w:pPr>
      <w:r w:rsidRPr="00734B7C">
        <w:rPr>
          <w:b/>
          <w:noProof/>
          <w:color w:val="002060"/>
          <w:sz w:val="24"/>
          <w:szCs w:val="24"/>
          <w:u w:val="single"/>
          <w:lang w:val="en-GB" w:eastAsia="en-GB"/>
        </w:rPr>
        <w:t>FOMU YA KUOMBA UONGOZI</w:t>
      </w:r>
    </w:p>
    <w:p w14:paraId="3AEAECDD" w14:textId="77777777" w:rsidR="00C901FF" w:rsidRPr="00734B7C" w:rsidRDefault="00C901FF" w:rsidP="00C901FF">
      <w:pPr>
        <w:spacing w:after="0" w:line="240" w:lineRule="auto"/>
        <w:ind w:left="0" w:right="-142"/>
        <w:jc w:val="center"/>
        <w:rPr>
          <w:b/>
          <w:noProof/>
          <w:sz w:val="27"/>
          <w:szCs w:val="27"/>
          <w:u w:val="single"/>
          <w:lang w:val="en-GB" w:eastAsia="en-GB"/>
        </w:rPr>
      </w:pPr>
    </w:p>
    <w:p w14:paraId="618DC043" w14:textId="77777777" w:rsidR="00C901FF" w:rsidRPr="00734B7C" w:rsidRDefault="00C901FF" w:rsidP="00C901FF">
      <w:pPr>
        <w:spacing w:after="0" w:line="240" w:lineRule="auto"/>
        <w:ind w:left="0" w:right="-142"/>
        <w:rPr>
          <w:b/>
          <w:noProof/>
          <w:sz w:val="10"/>
          <w:lang w:val="en-GB" w:eastAsia="en-GB"/>
        </w:rPr>
      </w:pPr>
    </w:p>
    <w:p w14:paraId="1615AC59" w14:textId="75F51C12" w:rsidR="00C901FF" w:rsidRPr="00734B7C" w:rsidRDefault="00C901FF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Tanriks inawakaribisha wanachama kuomba Uongozi kwa uchaguzi wa 2022, Muombaji anatakiwa kuwa ni mwanachama Hai (aliyelipa Ada zake za Uanachama). Muombaji anaweza kuomba nafasi moja ya Uongozi katika uchaguzi mmoja.  </w:t>
      </w:r>
    </w:p>
    <w:p w14:paraId="58819C49" w14:textId="77777777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</w:p>
    <w:p w14:paraId="7F558112" w14:textId="77777777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b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b/>
          <w:noProof/>
          <w:sz w:val="25"/>
          <w:szCs w:val="25"/>
          <w:lang w:val="en-GB" w:eastAsia="en-GB"/>
        </w:rPr>
        <w:t>Nafasi za Uongozi Unazoweza kuomba:</w:t>
      </w:r>
    </w:p>
    <w:p w14:paraId="0E45869A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b/>
          <w:noProof/>
          <w:sz w:val="25"/>
          <w:szCs w:val="25"/>
          <w:lang w:val="en-GB" w:eastAsia="en-GB"/>
        </w:rPr>
      </w:pPr>
    </w:p>
    <w:p w14:paraId="1C498D8D" w14:textId="7F022832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1. Mwenyekiti </w:t>
      </w:r>
    </w:p>
    <w:p w14:paraId="4CC81843" w14:textId="024262CF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2. Makamu Mwenyekiti </w:t>
      </w:r>
    </w:p>
    <w:p w14:paraId="3357AB77" w14:textId="6DE272ED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3. Katibu Mkuu</w:t>
      </w:r>
    </w:p>
    <w:p w14:paraId="4559C800" w14:textId="6F8682F2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4. Katibu </w:t>
      </w:r>
      <w:r w:rsidR="00291F81">
        <w:rPr>
          <w:rFonts w:ascii="Century" w:hAnsi="Century"/>
          <w:noProof/>
          <w:sz w:val="25"/>
          <w:szCs w:val="25"/>
          <w:lang w:val="en-GB" w:eastAsia="en-GB"/>
        </w:rPr>
        <w:t xml:space="preserve">Mkuu </w:t>
      </w:r>
      <w:r w:rsidRPr="00734B7C">
        <w:rPr>
          <w:rFonts w:ascii="Century" w:hAnsi="Century"/>
          <w:noProof/>
          <w:sz w:val="25"/>
          <w:szCs w:val="25"/>
          <w:lang w:val="en-GB" w:eastAsia="en-GB"/>
        </w:rPr>
        <w:t>Msaidizi</w:t>
      </w:r>
    </w:p>
    <w:p w14:paraId="205A84B0" w14:textId="39E4366B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5. Mtunza Hazina </w:t>
      </w:r>
    </w:p>
    <w:p w14:paraId="4BA121DD" w14:textId="5D7C8D98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6. Mtunza Hazina Msaidizi</w:t>
      </w:r>
    </w:p>
    <w:p w14:paraId="7F9CF186" w14:textId="300F9213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7. Mjumbe Kamati Kuu - Nafasi 2</w:t>
      </w:r>
    </w:p>
    <w:p w14:paraId="42EAA481" w14:textId="64257505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8. Mjumbe wa Bodi Nafasi 2</w:t>
      </w:r>
    </w:p>
    <w:p w14:paraId="3EB5C866" w14:textId="3A7482AC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9. Mjumbe wa kamati ya Uongozi. Nafasi 2</w:t>
      </w:r>
    </w:p>
    <w:p w14:paraId="5ED5BB3B" w14:textId="3F40EFBA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>10. Mkaguzi wa Fedha wa Ndani.</w:t>
      </w:r>
    </w:p>
    <w:p w14:paraId="487CBFE4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en-GB" w:eastAsia="en-GB"/>
        </w:rPr>
      </w:pPr>
    </w:p>
    <w:p w14:paraId="74DA7886" w14:textId="1552E7DB" w:rsidR="00C901FF" w:rsidRPr="008C1604" w:rsidRDefault="00C901FF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en-GB" w:eastAsia="en-GB"/>
        </w:rPr>
      </w:pP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Muombaji anatakiwa kujaza fomu </w:t>
      </w:r>
      <w:r w:rsidR="005E3C74">
        <w:rPr>
          <w:rFonts w:ascii="Century" w:hAnsi="Century"/>
          <w:noProof/>
          <w:sz w:val="25"/>
          <w:szCs w:val="25"/>
          <w:lang w:val="en-GB" w:eastAsia="en-GB"/>
        </w:rPr>
        <w:t xml:space="preserve">ya </w:t>
      </w:r>
      <w:r w:rsidR="009C7481">
        <w:rPr>
          <w:rFonts w:ascii="Century" w:hAnsi="Century"/>
          <w:noProof/>
          <w:sz w:val="25"/>
          <w:szCs w:val="25"/>
          <w:lang w:val="en-GB" w:eastAsia="en-GB"/>
        </w:rPr>
        <w:t>maombi ya uongozi na fomu ya maadili ya viongozi zilizoam</w:t>
      </w: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batanishwa </w:t>
      </w:r>
      <w:r w:rsidR="009C7481">
        <w:rPr>
          <w:rFonts w:ascii="Century" w:hAnsi="Century"/>
          <w:noProof/>
          <w:sz w:val="25"/>
          <w:szCs w:val="25"/>
          <w:lang w:val="en-GB" w:eastAsia="en-GB"/>
        </w:rPr>
        <w:t xml:space="preserve">hapa, </w:t>
      </w:r>
      <w:r w:rsidRPr="00734B7C">
        <w:rPr>
          <w:rFonts w:ascii="Century" w:hAnsi="Century"/>
          <w:noProof/>
          <w:sz w:val="25"/>
          <w:szCs w:val="25"/>
          <w:lang w:val="en-GB" w:eastAsia="en-GB"/>
        </w:rPr>
        <w:t>na ku</w:t>
      </w:r>
      <w:r w:rsidR="009C7481">
        <w:rPr>
          <w:rFonts w:ascii="Century" w:hAnsi="Century"/>
          <w:noProof/>
          <w:sz w:val="25"/>
          <w:szCs w:val="25"/>
          <w:lang w:val="en-GB" w:eastAsia="en-GB"/>
        </w:rPr>
        <w:t>z</w:t>
      </w: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irejesha </w:t>
      </w:r>
      <w:r w:rsidR="005E3C74">
        <w:rPr>
          <w:rFonts w:ascii="Century" w:hAnsi="Century"/>
          <w:noProof/>
          <w:sz w:val="25"/>
          <w:szCs w:val="25"/>
          <w:lang w:val="en-GB" w:eastAsia="en-GB"/>
        </w:rPr>
        <w:t xml:space="preserve">Tanriks kabla ya tarehe 15 Februari 2022 </w:t>
      </w:r>
      <w:r w:rsidRPr="00734B7C">
        <w:rPr>
          <w:rFonts w:ascii="Century" w:hAnsi="Century"/>
          <w:noProof/>
          <w:sz w:val="25"/>
          <w:szCs w:val="25"/>
          <w:lang w:val="en-GB" w:eastAsia="en-GB"/>
        </w:rPr>
        <w:t xml:space="preserve">kupitia barua pepe </w:t>
      </w:r>
      <w:hyperlink r:id="rId9" w:history="1">
        <w:r w:rsidR="009C7481" w:rsidRPr="001A2E5E">
          <w:rPr>
            <w:rStyle w:val="Hyperlink"/>
            <w:rFonts w:ascii="Century" w:hAnsi="Century"/>
            <w:noProof/>
            <w:sz w:val="25"/>
            <w:szCs w:val="25"/>
            <w:lang w:val="en-GB" w:eastAsia="en-GB"/>
          </w:rPr>
          <w:t>uchaguzi@tanriks.com</w:t>
        </w:r>
      </w:hyperlink>
      <w:r w:rsidR="00E7363F">
        <w:rPr>
          <w:rFonts w:ascii="Century" w:hAnsi="Century"/>
          <w:noProof/>
          <w:sz w:val="25"/>
          <w:szCs w:val="25"/>
          <w:lang w:val="en-GB" w:eastAsia="en-GB"/>
        </w:rPr>
        <w:t xml:space="preserve"> </w:t>
      </w:r>
    </w:p>
    <w:p w14:paraId="7C4E9FB1" w14:textId="77777777" w:rsidR="00C901FF" w:rsidRPr="008C1604" w:rsidRDefault="00C901FF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en-GB" w:eastAsia="en-GB"/>
        </w:rPr>
      </w:pPr>
    </w:p>
    <w:p w14:paraId="6F51429B" w14:textId="2376793E" w:rsidR="00C901FF" w:rsidRDefault="00C901FF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en-GB" w:eastAsia="en-GB"/>
        </w:rPr>
      </w:pPr>
      <w:r w:rsidRPr="008C1604">
        <w:rPr>
          <w:rFonts w:ascii="Century" w:hAnsi="Century"/>
          <w:noProof/>
          <w:sz w:val="25"/>
          <w:szCs w:val="25"/>
          <w:lang w:val="en-GB" w:eastAsia="en-GB"/>
        </w:rPr>
        <w:t>Waombaji wanaombwa kuzingatia</w:t>
      </w:r>
      <w:r w:rsidR="00EA009C">
        <w:rPr>
          <w:rFonts w:ascii="Century" w:hAnsi="Century"/>
          <w:noProof/>
          <w:sz w:val="25"/>
          <w:szCs w:val="25"/>
          <w:lang w:val="en-GB" w:eastAsia="en-GB"/>
        </w:rPr>
        <w:t xml:space="preserve"> </w:t>
      </w:r>
      <w:r w:rsidRPr="008C1604">
        <w:rPr>
          <w:rFonts w:ascii="Century" w:hAnsi="Century"/>
          <w:noProof/>
          <w:sz w:val="25"/>
          <w:szCs w:val="25"/>
          <w:lang w:val="en-GB" w:eastAsia="en-GB"/>
        </w:rPr>
        <w:t>tarehe ya mwisho ya kurudisha fomu</w:t>
      </w:r>
      <w:r w:rsidR="005E3C74">
        <w:rPr>
          <w:rFonts w:ascii="Century" w:hAnsi="Century"/>
          <w:noProof/>
          <w:sz w:val="25"/>
          <w:szCs w:val="25"/>
          <w:lang w:val="en-GB" w:eastAsia="en-GB"/>
        </w:rPr>
        <w:t xml:space="preserve"> </w:t>
      </w:r>
      <w:r w:rsidRPr="008C1604">
        <w:rPr>
          <w:rFonts w:ascii="Century" w:hAnsi="Century"/>
          <w:noProof/>
          <w:sz w:val="25"/>
          <w:szCs w:val="25"/>
          <w:lang w:val="en-GB" w:eastAsia="en-GB"/>
        </w:rPr>
        <w:t xml:space="preserve">na maelekezo mengine yatakayotolewa </w:t>
      </w:r>
      <w:r w:rsidR="00EA009C">
        <w:rPr>
          <w:rFonts w:ascii="Century" w:hAnsi="Century"/>
          <w:noProof/>
          <w:sz w:val="25"/>
          <w:szCs w:val="25"/>
          <w:lang w:val="en-GB" w:eastAsia="en-GB"/>
        </w:rPr>
        <w:t xml:space="preserve">ili </w:t>
      </w:r>
      <w:r w:rsidRPr="008C1604">
        <w:rPr>
          <w:rFonts w:ascii="Century" w:hAnsi="Century"/>
          <w:noProof/>
          <w:sz w:val="25"/>
          <w:szCs w:val="25"/>
          <w:lang w:val="en-GB" w:eastAsia="en-GB"/>
        </w:rPr>
        <w:t>kufanikisha mkutano mkuu na uchaguzi.</w:t>
      </w:r>
      <w:r w:rsidR="00A3371E" w:rsidRPr="008C1604">
        <w:rPr>
          <w:rFonts w:ascii="Century" w:hAnsi="Century"/>
          <w:noProof/>
          <w:sz w:val="25"/>
          <w:szCs w:val="25"/>
          <w:lang w:val="en-GB" w:eastAsia="en-GB"/>
        </w:rPr>
        <w:t xml:space="preserve"> </w:t>
      </w:r>
    </w:p>
    <w:p w14:paraId="3CF2CD82" w14:textId="77777777" w:rsidR="003020DE" w:rsidRPr="008C1604" w:rsidRDefault="003020DE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en-GB" w:eastAsia="en-GB"/>
        </w:rPr>
      </w:pPr>
    </w:p>
    <w:p w14:paraId="1B753783" w14:textId="77777777" w:rsidR="00C901FF" w:rsidRPr="00734B7C" w:rsidRDefault="00C901FF" w:rsidP="00734B7C">
      <w:pPr>
        <w:spacing w:after="0" w:line="240" w:lineRule="auto"/>
        <w:ind w:left="0" w:right="0"/>
        <w:jc w:val="both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Asanteni.</w:t>
      </w:r>
    </w:p>
    <w:p w14:paraId="645FEA3A" w14:textId="55A2F6CC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75BEA13D" w14:textId="77777777" w:rsidR="00734B7C" w:rsidRDefault="00734B7C" w:rsidP="00734B7C">
      <w:pPr>
        <w:spacing w:after="0" w:line="240" w:lineRule="auto"/>
        <w:ind w:left="0" w:right="0"/>
        <w:jc w:val="center"/>
        <w:rPr>
          <w:rFonts w:ascii="Century" w:hAnsi="Century"/>
          <w:b/>
          <w:bCs/>
          <w:noProof/>
          <w:sz w:val="25"/>
          <w:szCs w:val="25"/>
          <w:lang w:val="sv-SE" w:eastAsia="en-GB"/>
        </w:rPr>
      </w:pPr>
    </w:p>
    <w:p w14:paraId="4EA98C4F" w14:textId="3222A271" w:rsidR="00C901FF" w:rsidRPr="00734B7C" w:rsidRDefault="00C901FF" w:rsidP="00734B7C">
      <w:pPr>
        <w:spacing w:after="0" w:line="240" w:lineRule="auto"/>
        <w:ind w:left="0" w:right="0"/>
        <w:jc w:val="center"/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</w:pPr>
      <w:bookmarkStart w:id="0" w:name="_Hlk91843923"/>
      <w:r w:rsidRPr="00734B7C"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  <w:t>Tanriks Inawaleta Watu wote Pamoja</w:t>
      </w:r>
      <w:bookmarkEnd w:id="0"/>
    </w:p>
    <w:p w14:paraId="5168FC09" w14:textId="77777777" w:rsidR="00D2534E" w:rsidRPr="00734B7C" w:rsidRDefault="00D2534E" w:rsidP="00734B7C">
      <w:pPr>
        <w:spacing w:after="0" w:line="240" w:lineRule="auto"/>
        <w:ind w:left="0" w:right="0"/>
        <w:jc w:val="center"/>
        <w:rPr>
          <w:rFonts w:ascii="Century" w:hAnsi="Century"/>
          <w:b/>
          <w:bCs/>
          <w:noProof/>
          <w:sz w:val="25"/>
          <w:szCs w:val="25"/>
          <w:lang w:val="sv-SE" w:eastAsia="en-GB"/>
        </w:rPr>
      </w:pPr>
    </w:p>
    <w:p w14:paraId="5978995A" w14:textId="77777777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2D02827C" w14:textId="77777777" w:rsidR="00F51069" w:rsidRDefault="00F51069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</w:p>
    <w:p w14:paraId="5B5E98F4" w14:textId="17016EC0" w:rsidR="00D2534E" w:rsidRPr="00734B7C" w:rsidRDefault="00D2534E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Katibu Mkuu</w:t>
      </w:r>
    </w:p>
    <w:p w14:paraId="7AC380E6" w14:textId="793840AA" w:rsidR="00D2534E" w:rsidRDefault="00D2534E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Tanriks</w:t>
      </w:r>
    </w:p>
    <w:p w14:paraId="1BE8507E" w14:textId="77777777" w:rsidR="00D13AFF" w:rsidRPr="00734B7C" w:rsidRDefault="00D13AFF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</w:p>
    <w:p w14:paraId="450B5CF9" w14:textId="444D30A3" w:rsidR="00C901FF" w:rsidRDefault="00C901FF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1/2</w:t>
      </w:r>
    </w:p>
    <w:p w14:paraId="604FB926" w14:textId="77777777" w:rsidR="009651CC" w:rsidRDefault="009651CC" w:rsidP="00734B7C">
      <w:pPr>
        <w:spacing w:after="0" w:line="240" w:lineRule="auto"/>
        <w:ind w:left="0" w:right="0"/>
        <w:jc w:val="center"/>
        <w:rPr>
          <w:rFonts w:ascii="Century" w:hAnsi="Century"/>
          <w:noProof/>
          <w:sz w:val="25"/>
          <w:szCs w:val="25"/>
          <w:lang w:val="sv-SE" w:eastAsia="en-GB"/>
        </w:rPr>
      </w:pPr>
    </w:p>
    <w:p w14:paraId="274262E8" w14:textId="77777777" w:rsidR="005E3C74" w:rsidRDefault="005E3C74" w:rsidP="00734B7C">
      <w:pPr>
        <w:spacing w:after="0" w:line="240" w:lineRule="auto"/>
        <w:ind w:left="0" w:right="0"/>
        <w:jc w:val="right"/>
        <w:rPr>
          <w:noProof/>
          <w:sz w:val="25"/>
          <w:szCs w:val="25"/>
          <w:lang w:val="sv-SE" w:eastAsia="en-GB"/>
        </w:rPr>
      </w:pPr>
    </w:p>
    <w:p w14:paraId="34595CED" w14:textId="0099CC61" w:rsidR="00C901FF" w:rsidRPr="00734B7C" w:rsidRDefault="00C901FF" w:rsidP="00734B7C">
      <w:pPr>
        <w:spacing w:after="0" w:line="240" w:lineRule="auto"/>
        <w:ind w:left="0" w:right="0"/>
        <w:jc w:val="right"/>
        <w:rPr>
          <w:noProof/>
          <w:sz w:val="25"/>
          <w:szCs w:val="25"/>
          <w:lang w:val="sv-SE" w:eastAsia="en-GB"/>
        </w:rPr>
      </w:pPr>
      <w:r w:rsidRPr="00734B7C">
        <w:rPr>
          <w:noProof/>
          <w:sz w:val="25"/>
          <w:szCs w:val="25"/>
          <w:lang w:val="sv-SE" w:eastAsia="en-GB"/>
        </w:rPr>
        <w:lastRenderedPageBreak/>
        <w:t>KUMB:TR20211219/01U</w:t>
      </w:r>
    </w:p>
    <w:p w14:paraId="5267B7C9" w14:textId="77777777" w:rsidR="00734B7C" w:rsidRDefault="00734B7C" w:rsidP="00734B7C">
      <w:pPr>
        <w:spacing w:after="0"/>
        <w:ind w:left="0" w:right="0"/>
        <w:jc w:val="center"/>
        <w:rPr>
          <w:b/>
          <w:color w:val="002060"/>
          <w:sz w:val="25"/>
          <w:szCs w:val="25"/>
          <w:u w:val="single"/>
          <w:lang w:val="sv-SE"/>
        </w:rPr>
      </w:pPr>
    </w:p>
    <w:p w14:paraId="06D58E31" w14:textId="4FDD064F" w:rsidR="00E96FFB" w:rsidRDefault="00E96FFB" w:rsidP="00734B7C">
      <w:pPr>
        <w:spacing w:after="0"/>
        <w:ind w:left="0" w:right="0"/>
        <w:jc w:val="center"/>
        <w:rPr>
          <w:b/>
          <w:color w:val="002060"/>
          <w:sz w:val="25"/>
          <w:szCs w:val="25"/>
          <w:u w:val="single"/>
          <w:lang w:val="sv-SE"/>
        </w:rPr>
      </w:pPr>
      <w:r w:rsidRPr="00734B7C">
        <w:rPr>
          <w:b/>
          <w:color w:val="002060"/>
          <w:sz w:val="25"/>
          <w:szCs w:val="25"/>
          <w:u w:val="single"/>
          <w:lang w:val="sv-SE"/>
        </w:rPr>
        <w:t xml:space="preserve">BARAZA LA DIASPORA WATANZANIA SWEDEN -TANRIKS </w:t>
      </w:r>
    </w:p>
    <w:p w14:paraId="6D47D88B" w14:textId="0C46A4FB" w:rsidR="009C7481" w:rsidRPr="00734B7C" w:rsidRDefault="009C7481" w:rsidP="00734B7C">
      <w:pPr>
        <w:spacing w:after="0"/>
        <w:ind w:left="0" w:right="0"/>
        <w:jc w:val="center"/>
        <w:rPr>
          <w:b/>
          <w:color w:val="002060"/>
          <w:sz w:val="25"/>
          <w:szCs w:val="25"/>
          <w:u w:val="single"/>
          <w:lang w:val="sv-SE"/>
        </w:rPr>
      </w:pPr>
      <w:r>
        <w:rPr>
          <w:b/>
          <w:color w:val="002060"/>
          <w:sz w:val="25"/>
          <w:szCs w:val="25"/>
          <w:u w:val="single"/>
          <w:lang w:val="sv-SE"/>
        </w:rPr>
        <w:t>FOMU YA MAOMBI YA UONGOZI</w:t>
      </w:r>
    </w:p>
    <w:p w14:paraId="4D6A6C9C" w14:textId="77777777" w:rsidR="00E96FFB" w:rsidRPr="00734B7C" w:rsidRDefault="00E96FFB" w:rsidP="00734B7C">
      <w:pPr>
        <w:spacing w:after="0" w:line="240" w:lineRule="auto"/>
        <w:ind w:left="0" w:right="0"/>
        <w:rPr>
          <w:rFonts w:ascii="Century" w:hAnsi="Century"/>
          <w:b/>
          <w:noProof/>
          <w:sz w:val="25"/>
          <w:szCs w:val="25"/>
          <w:lang w:val="sv-SE" w:eastAsia="en-GB"/>
        </w:rPr>
      </w:pPr>
    </w:p>
    <w:p w14:paraId="5D9AD0E8" w14:textId="217B79B1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b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b/>
          <w:noProof/>
          <w:sz w:val="25"/>
          <w:szCs w:val="25"/>
          <w:lang w:val="sv-SE" w:eastAsia="en-GB"/>
        </w:rPr>
        <w:t xml:space="preserve">Maelezo ya </w:t>
      </w:r>
      <w:r w:rsidR="008C1604">
        <w:rPr>
          <w:rFonts w:ascii="Century" w:hAnsi="Century"/>
          <w:b/>
          <w:noProof/>
          <w:sz w:val="25"/>
          <w:szCs w:val="25"/>
          <w:lang w:val="sv-SE" w:eastAsia="en-GB"/>
        </w:rPr>
        <w:t>mu</w:t>
      </w:r>
      <w:r w:rsidRPr="00734B7C">
        <w:rPr>
          <w:rFonts w:ascii="Century" w:hAnsi="Century"/>
          <w:b/>
          <w:noProof/>
          <w:sz w:val="25"/>
          <w:szCs w:val="25"/>
          <w:lang w:val="sv-SE" w:eastAsia="en-GB"/>
        </w:rPr>
        <w:t>ombaji</w:t>
      </w:r>
      <w:r w:rsidR="008C1604">
        <w:rPr>
          <w:rFonts w:ascii="Century" w:hAnsi="Century"/>
          <w:b/>
          <w:noProof/>
          <w:sz w:val="25"/>
          <w:szCs w:val="25"/>
          <w:lang w:val="sv-SE" w:eastAsia="en-GB"/>
        </w:rPr>
        <w:t xml:space="preserve"> uongozi</w:t>
      </w:r>
      <w:r w:rsidRPr="00734B7C">
        <w:rPr>
          <w:rFonts w:ascii="Century" w:hAnsi="Century"/>
          <w:b/>
          <w:noProof/>
          <w:sz w:val="25"/>
          <w:szCs w:val="25"/>
          <w:lang w:val="sv-SE" w:eastAsia="en-GB"/>
        </w:rPr>
        <w:t>:</w:t>
      </w:r>
    </w:p>
    <w:p w14:paraId="174D31F2" w14:textId="77777777" w:rsidR="00C901FF" w:rsidRPr="00734B7C" w:rsidRDefault="00C901FF" w:rsidP="00734B7C">
      <w:pPr>
        <w:spacing w:after="0" w:line="240" w:lineRule="auto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0781C657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1.Jina Kamili: ………………………………………………….………………………………</w:t>
      </w:r>
    </w:p>
    <w:p w14:paraId="18A2BEA4" w14:textId="77777777" w:rsidR="00C901FF" w:rsidRPr="00EA009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EA009C">
        <w:rPr>
          <w:rFonts w:ascii="Century" w:hAnsi="Century"/>
          <w:noProof/>
          <w:sz w:val="25"/>
          <w:szCs w:val="25"/>
          <w:lang w:val="sv-SE" w:eastAsia="en-GB"/>
        </w:rPr>
        <w:t>1a Anwani ya Makazi: ………………………………………………….…………………….</w:t>
      </w:r>
    </w:p>
    <w:p w14:paraId="3678548C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eastAsia="en-GB"/>
        </w:rPr>
      </w:pPr>
      <w:r w:rsidRPr="00734B7C">
        <w:rPr>
          <w:rFonts w:ascii="Century" w:hAnsi="Century"/>
          <w:noProof/>
          <w:sz w:val="25"/>
          <w:szCs w:val="25"/>
          <w:lang w:eastAsia="en-GB"/>
        </w:rPr>
        <w:t>…………………………………………………………………………………………………….</w:t>
      </w:r>
    </w:p>
    <w:p w14:paraId="415056D3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eastAsia="en-GB"/>
        </w:rPr>
      </w:pPr>
    </w:p>
    <w:p w14:paraId="421FBFEF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eastAsia="en-GB"/>
        </w:rPr>
      </w:pPr>
      <w:r w:rsidRPr="00734B7C">
        <w:rPr>
          <w:rFonts w:ascii="Century" w:hAnsi="Century"/>
          <w:noProof/>
          <w:sz w:val="25"/>
          <w:szCs w:val="25"/>
          <w:lang w:eastAsia="en-GB"/>
        </w:rPr>
        <w:t>2. Simu: …………………………….  2a. Skype ID:………………………………………… 2b.Whatsapp No: ……………………… 2c. Barua pepe:.………………………………….</w:t>
      </w:r>
    </w:p>
    <w:p w14:paraId="57130126" w14:textId="600B8714" w:rsidR="00C901FF" w:rsidRPr="008C1604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8C1604">
        <w:rPr>
          <w:rFonts w:ascii="Century" w:hAnsi="Century"/>
          <w:noProof/>
          <w:sz w:val="25"/>
          <w:szCs w:val="25"/>
          <w:lang w:val="sv-SE" w:eastAsia="en-GB"/>
        </w:rPr>
        <w:t xml:space="preserve">2d. Barua pepe </w:t>
      </w:r>
      <w:r w:rsidR="003020DE">
        <w:rPr>
          <w:rFonts w:ascii="Century" w:hAnsi="Century"/>
          <w:noProof/>
          <w:sz w:val="25"/>
          <w:szCs w:val="25"/>
          <w:lang w:val="sv-SE" w:eastAsia="en-GB"/>
        </w:rPr>
        <w:t>u</w:t>
      </w:r>
      <w:r w:rsidRPr="008C1604">
        <w:rPr>
          <w:rFonts w:ascii="Century" w:hAnsi="Century"/>
          <w:noProof/>
          <w:sz w:val="25"/>
          <w:szCs w:val="25"/>
          <w:lang w:val="sv-SE" w:eastAsia="en-GB"/>
        </w:rPr>
        <w:t>liyojisalia Tanriks: …..…………………………………………………..</w:t>
      </w:r>
    </w:p>
    <w:p w14:paraId="0F1FFA08" w14:textId="77777777" w:rsidR="00C901FF" w:rsidRPr="008C1604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58C7B59C" w14:textId="77777777" w:rsidR="00C901FF" w:rsidRPr="008C1604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8C1604">
        <w:rPr>
          <w:rFonts w:ascii="Century" w:hAnsi="Century"/>
          <w:noProof/>
          <w:sz w:val="25"/>
          <w:szCs w:val="25"/>
          <w:lang w:val="sv-SE" w:eastAsia="en-GB"/>
        </w:rPr>
        <w:t>3. Nafasi ya Uongozi unayoomba: ……………………………………………....................</w:t>
      </w:r>
    </w:p>
    <w:p w14:paraId="008EFE10" w14:textId="77777777" w:rsidR="00C901FF" w:rsidRPr="008C1604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08B55DDE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eastAsia="en-GB"/>
        </w:rPr>
      </w:pPr>
      <w:r w:rsidRPr="008C1604">
        <w:rPr>
          <w:rFonts w:ascii="Century" w:hAnsi="Century"/>
          <w:noProof/>
          <w:sz w:val="25"/>
          <w:szCs w:val="25"/>
          <w:lang w:val="sv-SE" w:eastAsia="en-GB"/>
        </w:rPr>
        <w:t xml:space="preserve">4. Namba ya Uanachama: ………… </w:t>
      </w:r>
      <w:r w:rsidRPr="00734B7C">
        <w:rPr>
          <w:rFonts w:ascii="Century" w:hAnsi="Century"/>
          <w:noProof/>
          <w:sz w:val="25"/>
          <w:szCs w:val="25"/>
          <w:lang w:eastAsia="en-GB"/>
        </w:rPr>
        <w:t>Umelipa Ada(Ndio/Hapana):…………………….</w:t>
      </w:r>
    </w:p>
    <w:p w14:paraId="30DECE04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eastAsia="en-GB"/>
        </w:rPr>
      </w:pPr>
    </w:p>
    <w:p w14:paraId="6E922F8D" w14:textId="77777777" w:rsidR="00C901FF" w:rsidRPr="008C1604" w:rsidRDefault="00C901FF" w:rsidP="00734B7C">
      <w:pPr>
        <w:spacing w:after="0" w:line="360" w:lineRule="auto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8C1604">
        <w:rPr>
          <w:rFonts w:ascii="Century" w:hAnsi="Century"/>
          <w:noProof/>
          <w:sz w:val="25"/>
          <w:szCs w:val="25"/>
          <w:lang w:val="sv-SE" w:eastAsia="en-GB"/>
        </w:rPr>
        <w:t>5. Kwa Mwanachama kutoka katika Jumuiya.</w:t>
      </w:r>
    </w:p>
    <w:p w14:paraId="79373057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5a. Jina la Jumuiya: ……………………….…………………………………………………</w:t>
      </w:r>
    </w:p>
    <w:p w14:paraId="5546626E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5b. Jina la Kiongozi: …………………………………………………………………………..</w:t>
      </w:r>
    </w:p>
    <w:p w14:paraId="083AF44D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5c. Nafasi ya Uongozi katika Jumuiya: ………………………………….........................</w:t>
      </w:r>
    </w:p>
    <w:p w14:paraId="58BAD562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5d. Jumuiya Imelipa Ada?. (Ndio/Hapana): ………………………………………………</w:t>
      </w:r>
    </w:p>
    <w:p w14:paraId="1298FF46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5e. Mawasiliano ya Kiongozi – Simu: ………………………………………………….......</w:t>
      </w:r>
    </w:p>
    <w:p w14:paraId="1285DEC6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5f. Barua Pepe: ………………………………………………………………………………...</w:t>
      </w:r>
    </w:p>
    <w:p w14:paraId="34C00A34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5e. Sahihi ya Kiongozi: ..…………………….………………………………………………..</w:t>
      </w:r>
    </w:p>
    <w:p w14:paraId="4654302D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26C90C89" w14:textId="1E474DA0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6. Maelezo binafsi ya Mwombaji: ……………………………………………………………………………………………………</w:t>
      </w:r>
      <w:r w:rsidR="00734B7C">
        <w:rPr>
          <w:rFonts w:ascii="Century" w:hAnsi="Century"/>
          <w:noProof/>
          <w:sz w:val="25"/>
          <w:szCs w:val="25"/>
          <w:lang w:val="sv-SE" w:eastAsia="en-GB"/>
        </w:rPr>
        <w:t>……..</w:t>
      </w:r>
    </w:p>
    <w:p w14:paraId="09F2A39D" w14:textId="4CC5688E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>……………………………………………………………………………………………………..……………………………………………………………………………………………………</w:t>
      </w:r>
      <w:r w:rsidR="00734B7C">
        <w:rPr>
          <w:rFonts w:ascii="Century" w:hAnsi="Century"/>
          <w:noProof/>
          <w:sz w:val="25"/>
          <w:szCs w:val="25"/>
          <w:lang w:val="sv-SE" w:eastAsia="en-GB"/>
        </w:rPr>
        <w:t>…………..</w:t>
      </w:r>
    </w:p>
    <w:p w14:paraId="3C7B6838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</w:p>
    <w:p w14:paraId="655A104C" w14:textId="04E8F135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sz w:val="25"/>
          <w:szCs w:val="25"/>
          <w:lang w:val="sv-SE" w:eastAsia="en-GB"/>
        </w:rPr>
        <w:t xml:space="preserve">7. Tarehe: …………………… </w:t>
      </w:r>
      <w:r w:rsidR="00734B7C">
        <w:rPr>
          <w:rFonts w:ascii="Century" w:hAnsi="Century"/>
          <w:noProof/>
          <w:sz w:val="25"/>
          <w:szCs w:val="25"/>
          <w:lang w:val="sv-SE" w:eastAsia="en-GB"/>
        </w:rPr>
        <w:t xml:space="preserve">  </w:t>
      </w:r>
      <w:r w:rsidRPr="00734B7C">
        <w:rPr>
          <w:rFonts w:ascii="Century" w:hAnsi="Century"/>
          <w:noProof/>
          <w:sz w:val="25"/>
          <w:szCs w:val="25"/>
          <w:lang w:val="sv-SE" w:eastAsia="en-GB"/>
        </w:rPr>
        <w:t xml:space="preserve">Mji: ……………………… </w:t>
      </w:r>
      <w:r w:rsidR="00734B7C">
        <w:rPr>
          <w:rFonts w:ascii="Century" w:hAnsi="Century"/>
          <w:noProof/>
          <w:sz w:val="25"/>
          <w:szCs w:val="25"/>
          <w:lang w:val="sv-SE" w:eastAsia="en-GB"/>
        </w:rPr>
        <w:t xml:space="preserve">  </w:t>
      </w:r>
      <w:r w:rsidRPr="00734B7C">
        <w:rPr>
          <w:rFonts w:ascii="Century" w:hAnsi="Century"/>
          <w:noProof/>
          <w:sz w:val="25"/>
          <w:szCs w:val="25"/>
          <w:lang w:val="sv-SE" w:eastAsia="en-GB"/>
        </w:rPr>
        <w:t xml:space="preserve">Sahihi: ………………………..  </w:t>
      </w:r>
    </w:p>
    <w:p w14:paraId="4B301949" w14:textId="77777777" w:rsidR="00C901FF" w:rsidRPr="00734B7C" w:rsidRDefault="00C901FF" w:rsidP="00734B7C">
      <w:pPr>
        <w:spacing w:after="0"/>
        <w:ind w:left="0" w:right="0"/>
        <w:rPr>
          <w:rFonts w:ascii="Century" w:hAnsi="Century"/>
          <w:noProof/>
          <w:color w:val="FF0000"/>
          <w:sz w:val="25"/>
          <w:szCs w:val="25"/>
          <w:lang w:val="sv-SE" w:eastAsia="en-GB"/>
        </w:rPr>
      </w:pPr>
    </w:p>
    <w:p w14:paraId="3CACF9C4" w14:textId="205A1BCB" w:rsidR="002F2C22" w:rsidRPr="00734B7C" w:rsidRDefault="002F2C22" w:rsidP="00734B7C">
      <w:pPr>
        <w:spacing w:after="0"/>
        <w:ind w:left="0" w:right="0"/>
        <w:rPr>
          <w:rFonts w:ascii="Century" w:hAnsi="Century"/>
          <w:noProof/>
          <w:color w:val="FF0000"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Rejea:</w:t>
      </w:r>
    </w:p>
    <w:p w14:paraId="0F46F205" w14:textId="777A2FA1" w:rsidR="00C901FF" w:rsidRDefault="00C901FF" w:rsidP="00734B7C">
      <w:pPr>
        <w:spacing w:after="0"/>
        <w:ind w:left="0" w:right="0"/>
        <w:rPr>
          <w:rFonts w:ascii="Century" w:hAnsi="Century"/>
          <w:noProof/>
          <w:color w:val="FF0000"/>
          <w:sz w:val="25"/>
          <w:szCs w:val="25"/>
          <w:lang w:val="sv-SE" w:eastAsia="en-GB"/>
        </w:rPr>
      </w:pPr>
      <w:r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Kwa kuweka sahihi yangu hapo juu, ninathibitisha kuwa maelezo niliyoyatoa </w:t>
      </w:r>
      <w:r w:rsidR="00D13AFF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katika fomu hii</w:t>
      </w:r>
      <w:r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 ni ya kweli, </w:t>
      </w:r>
      <w:r w:rsidR="00FC58A8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yanaweza kutumika kwa umma na kisheria</w:t>
      </w:r>
      <w:r w:rsidR="002F2C22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 dhidi yangu</w:t>
      </w:r>
      <w:r w:rsidR="00FC58A8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. Nathibitisha kuwa </w:t>
      </w:r>
      <w:r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nimeisoma na kuelewa Katiba ya Tanriks </w:t>
      </w:r>
      <w:r w:rsidR="00FC58A8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na</w:t>
      </w:r>
      <w:r w:rsidR="002F2C22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 n</w:t>
      </w:r>
      <w:r w:rsidR="00D13AFF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i</w:t>
      </w:r>
      <w:r w:rsidR="002F2C22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tai</w:t>
      </w:r>
      <w:r w:rsidR="00D13AFF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fuata, </w:t>
      </w:r>
      <w:r w:rsidR="002F2C22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nita</w:t>
      </w:r>
      <w:r w:rsidR="00D13AFF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ilinda na </w:t>
      </w:r>
      <w:r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kutekeleza </w:t>
      </w:r>
      <w:r w:rsidR="002F2C22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 xml:space="preserve">majukumu yangu kwa mujibu wa </w:t>
      </w:r>
      <w:r w:rsidR="00FC58A8" w:rsidRPr="00734B7C">
        <w:rPr>
          <w:rFonts w:ascii="Century" w:hAnsi="Century"/>
          <w:noProof/>
          <w:color w:val="FF0000"/>
          <w:sz w:val="25"/>
          <w:szCs w:val="25"/>
          <w:lang w:val="sv-SE" w:eastAsia="en-GB"/>
        </w:rPr>
        <w:t>katiba ya Tanriks.</w:t>
      </w:r>
    </w:p>
    <w:p w14:paraId="2582283A" w14:textId="77777777" w:rsidR="00734B7C" w:rsidRPr="009C7481" w:rsidRDefault="00734B7C" w:rsidP="00734B7C">
      <w:pPr>
        <w:spacing w:after="0"/>
        <w:ind w:left="0" w:right="0"/>
        <w:rPr>
          <w:rFonts w:ascii="Century" w:hAnsi="Century"/>
          <w:noProof/>
          <w:color w:val="FF0000"/>
          <w:sz w:val="24"/>
          <w:szCs w:val="24"/>
          <w:lang w:val="sv-SE" w:eastAsia="en-GB"/>
        </w:rPr>
      </w:pPr>
    </w:p>
    <w:p w14:paraId="7DE6A7FA" w14:textId="23DF14DB" w:rsidR="00445CB4" w:rsidRDefault="00734B7C" w:rsidP="00734B7C">
      <w:pPr>
        <w:spacing w:after="0"/>
        <w:ind w:left="0" w:right="0"/>
        <w:jc w:val="center"/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</w:pPr>
      <w:r w:rsidRPr="00734B7C"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  <w:t>Tanriks Inawaleta Watu wote Pamoja</w:t>
      </w:r>
    </w:p>
    <w:p w14:paraId="4EADA185" w14:textId="77777777" w:rsidR="00734B7C" w:rsidRPr="009C7481" w:rsidRDefault="00734B7C" w:rsidP="00734B7C">
      <w:pPr>
        <w:spacing w:after="0"/>
        <w:ind w:left="0" w:right="0"/>
        <w:jc w:val="center"/>
        <w:rPr>
          <w:noProof/>
          <w:sz w:val="18"/>
          <w:szCs w:val="18"/>
          <w:lang w:val="nl-NL" w:eastAsia="en-GB"/>
        </w:rPr>
      </w:pPr>
    </w:p>
    <w:p w14:paraId="016F35E8" w14:textId="0D4B4DF6" w:rsidR="00C901FF" w:rsidRPr="00734B7C" w:rsidRDefault="00C901FF" w:rsidP="00734B7C">
      <w:pPr>
        <w:spacing w:after="0"/>
        <w:ind w:left="0" w:right="0"/>
        <w:jc w:val="center"/>
        <w:rPr>
          <w:noProof/>
          <w:sz w:val="25"/>
          <w:szCs w:val="25"/>
          <w:lang w:val="nl-NL" w:eastAsia="en-GB"/>
        </w:rPr>
      </w:pPr>
      <w:r w:rsidRPr="00734B7C">
        <w:rPr>
          <w:noProof/>
          <w:sz w:val="25"/>
          <w:szCs w:val="25"/>
          <w:lang w:val="nl-NL" w:eastAsia="en-GB"/>
        </w:rPr>
        <w:t>2/2</w:t>
      </w:r>
    </w:p>
    <w:p w14:paraId="45D7DE3B" w14:textId="761A40F5" w:rsidR="00643615" w:rsidRPr="00643615" w:rsidRDefault="00643615" w:rsidP="00643615">
      <w:pPr>
        <w:ind w:left="851" w:right="0"/>
        <w:jc w:val="right"/>
        <w:rPr>
          <w:sz w:val="24"/>
          <w:szCs w:val="24"/>
          <w:lang w:val="sv-SE" w:eastAsia="en-SE"/>
        </w:rPr>
      </w:pPr>
      <w:r w:rsidRPr="00643615">
        <w:rPr>
          <w:sz w:val="24"/>
          <w:szCs w:val="24"/>
          <w:lang w:val="sv-SE"/>
        </w:rPr>
        <w:lastRenderedPageBreak/>
        <w:t>Kumb.No: TR20180318/01R</w:t>
      </w:r>
    </w:p>
    <w:p w14:paraId="057545E5" w14:textId="77777777" w:rsidR="00643615" w:rsidRPr="00E96FFB" w:rsidRDefault="00643615" w:rsidP="00643615">
      <w:pPr>
        <w:spacing w:after="0"/>
        <w:ind w:left="0" w:right="0"/>
        <w:jc w:val="center"/>
        <w:rPr>
          <w:b/>
          <w:color w:val="002060"/>
          <w:sz w:val="24"/>
          <w:szCs w:val="24"/>
          <w:u w:val="single"/>
          <w:lang w:val="sv-SE"/>
        </w:rPr>
      </w:pPr>
      <w:r w:rsidRPr="00E96FFB">
        <w:rPr>
          <w:b/>
          <w:color w:val="002060"/>
          <w:sz w:val="24"/>
          <w:szCs w:val="24"/>
          <w:u w:val="single"/>
          <w:lang w:val="sv-SE"/>
        </w:rPr>
        <w:t xml:space="preserve">BARAZA LA DIASPORA WATANZANIA SWEDEN -TANRIKS </w:t>
      </w:r>
    </w:p>
    <w:p w14:paraId="7F07081A" w14:textId="77777777" w:rsidR="00643615" w:rsidRPr="00E96FFB" w:rsidRDefault="00643615" w:rsidP="00643615">
      <w:pPr>
        <w:ind w:left="0" w:right="0"/>
        <w:jc w:val="center"/>
        <w:rPr>
          <w:color w:val="002060"/>
          <w:sz w:val="24"/>
          <w:szCs w:val="24"/>
          <w:u w:val="single"/>
          <w:lang w:val="en-GB"/>
        </w:rPr>
      </w:pPr>
      <w:r w:rsidRPr="00E96FFB">
        <w:rPr>
          <w:b/>
          <w:color w:val="002060"/>
          <w:sz w:val="24"/>
          <w:szCs w:val="24"/>
          <w:u w:val="single"/>
          <w:lang w:val="en-GB"/>
        </w:rPr>
        <w:t>FOMU YA MAADILI KWA VIONGOZI</w:t>
      </w:r>
    </w:p>
    <w:p w14:paraId="4BCECA33" w14:textId="77777777" w:rsidR="00643615" w:rsidRDefault="00643615" w:rsidP="00643615">
      <w:pPr>
        <w:numPr>
          <w:ilvl w:val="0"/>
          <w:numId w:val="31"/>
        </w:numPr>
        <w:spacing w:line="240" w:lineRule="auto"/>
        <w:ind w:left="284" w:right="0" w:hanging="284"/>
        <w:rPr>
          <w:sz w:val="24"/>
          <w:szCs w:val="24"/>
          <w:lang w:val="sv-SE"/>
        </w:rPr>
      </w:pPr>
      <w:r>
        <w:rPr>
          <w:b/>
          <w:color w:val="002060"/>
          <w:sz w:val="24"/>
          <w:szCs w:val="24"/>
          <w:u w:val="single"/>
          <w:lang w:val="sv-SE"/>
        </w:rPr>
        <w:t>TAARIFA ZA KIONGOZI.</w:t>
      </w:r>
    </w:p>
    <w:p w14:paraId="572FF100" w14:textId="77777777" w:rsidR="00643615" w:rsidRDefault="00643615" w:rsidP="00643615">
      <w:pPr>
        <w:numPr>
          <w:ilvl w:val="0"/>
          <w:numId w:val="32"/>
        </w:numPr>
        <w:spacing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JINA KAMILI: _______________________________________________________________________</w:t>
      </w:r>
    </w:p>
    <w:p w14:paraId="653D6B1C" w14:textId="77777777" w:rsidR="00643615" w:rsidRDefault="00643615" w:rsidP="00643615">
      <w:pPr>
        <w:numPr>
          <w:ilvl w:val="0"/>
          <w:numId w:val="32"/>
        </w:num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ANWANI YA MAKAZI: ________________________________________________________________</w:t>
      </w:r>
    </w:p>
    <w:p w14:paraId="0042F069" w14:textId="77777777" w:rsidR="00643615" w:rsidRDefault="00643615" w:rsidP="00643615">
      <w:pPr>
        <w:spacing w:line="240" w:lineRule="auto"/>
        <w:ind w:left="284" w:righ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________________________________________________________________</w:t>
      </w:r>
    </w:p>
    <w:p w14:paraId="230D9A74" w14:textId="77777777" w:rsidR="00643615" w:rsidRDefault="00643615" w:rsidP="00643615">
      <w:pPr>
        <w:numPr>
          <w:ilvl w:val="0"/>
          <w:numId w:val="32"/>
        </w:numPr>
        <w:spacing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BARUA PEPE: _______________________________________________________________________</w:t>
      </w:r>
    </w:p>
    <w:p w14:paraId="5BEB115B" w14:textId="77777777" w:rsidR="00643615" w:rsidRDefault="00643615" w:rsidP="00643615">
      <w:pPr>
        <w:numPr>
          <w:ilvl w:val="0"/>
          <w:numId w:val="32"/>
        </w:numPr>
        <w:spacing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SIMU: _____________________________. 4B. WHATSAPP: __________________________________</w:t>
      </w:r>
    </w:p>
    <w:p w14:paraId="6405C7A4" w14:textId="77777777" w:rsidR="00643615" w:rsidRDefault="00643615" w:rsidP="00643615">
      <w:pPr>
        <w:numPr>
          <w:ilvl w:val="0"/>
          <w:numId w:val="32"/>
        </w:numPr>
        <w:spacing w:line="240" w:lineRule="auto"/>
        <w:ind w:left="284" w:right="0" w:hanging="284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SIMU YA DHARURA:__________________________. 5B. JINA: _______________________________</w:t>
      </w:r>
    </w:p>
    <w:p w14:paraId="4CC8DAE2" w14:textId="77777777" w:rsidR="00643615" w:rsidRDefault="00643615" w:rsidP="00643615">
      <w:pPr>
        <w:numPr>
          <w:ilvl w:val="0"/>
          <w:numId w:val="32"/>
        </w:numPr>
        <w:spacing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KAZI: ______________________________________________________________________________</w:t>
      </w:r>
    </w:p>
    <w:p w14:paraId="5081F70D" w14:textId="77777777" w:rsidR="00643615" w:rsidRDefault="00643615" w:rsidP="00643615">
      <w:pPr>
        <w:numPr>
          <w:ilvl w:val="0"/>
          <w:numId w:val="31"/>
        </w:numPr>
        <w:spacing w:line="240" w:lineRule="auto"/>
        <w:ind w:left="284" w:right="0" w:hanging="284"/>
        <w:rPr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 xml:space="preserve">TAARIFA ZA MAADILI </w:t>
      </w:r>
    </w:p>
    <w:p w14:paraId="6BA54C74" w14:textId="0AF59BD8" w:rsidR="008C1604" w:rsidRDefault="00643615" w:rsidP="00643615">
      <w:pPr>
        <w:numPr>
          <w:ilvl w:val="0"/>
          <w:numId w:val="32"/>
        </w:num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 xml:space="preserve">ULIWAHI KUFUNGWA </w:t>
      </w:r>
      <w:r w:rsidR="008C1604">
        <w:rPr>
          <w:sz w:val="24"/>
          <w:szCs w:val="24"/>
        </w:rPr>
        <w:t xml:space="preserve">KUHUKUMIWA KUWA UMETENDA </w:t>
      </w:r>
      <w:r>
        <w:rPr>
          <w:sz w:val="24"/>
          <w:szCs w:val="24"/>
        </w:rPr>
        <w:t xml:space="preserve">KOSA LOLOTE LA JINAI: _______________. </w:t>
      </w:r>
    </w:p>
    <w:p w14:paraId="177D8AF7" w14:textId="5C29277A" w:rsidR="00643615" w:rsidRDefault="00643615" w:rsidP="00B17E75">
      <w:p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 xml:space="preserve">7B. </w:t>
      </w:r>
      <w:r w:rsidR="008C16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MAELEZO: </w:t>
      </w:r>
      <w:r w:rsidR="008C1604">
        <w:rPr>
          <w:sz w:val="24"/>
          <w:szCs w:val="24"/>
        </w:rPr>
        <w:t>_________</w:t>
      </w:r>
      <w:r>
        <w:rPr>
          <w:sz w:val="24"/>
          <w:szCs w:val="24"/>
        </w:rPr>
        <w:t>_____________________________________________________________</w:t>
      </w:r>
      <w:r w:rsidR="008C1604">
        <w:rPr>
          <w:sz w:val="24"/>
          <w:szCs w:val="24"/>
        </w:rPr>
        <w:t>__</w:t>
      </w:r>
    </w:p>
    <w:p w14:paraId="149AEBBC" w14:textId="25CC0B01" w:rsidR="008C1604" w:rsidRDefault="008C1604" w:rsidP="008C1604">
      <w:pPr>
        <w:spacing w:after="0" w:line="240" w:lineRule="auto"/>
        <w:ind w:left="284" w:righ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4648E8CB" w14:textId="77777777" w:rsidR="00643615" w:rsidRDefault="00643615" w:rsidP="00643615">
      <w:pPr>
        <w:spacing w:after="0" w:line="240" w:lineRule="auto"/>
        <w:ind w:left="284" w:right="0" w:hanging="284"/>
        <w:rPr>
          <w:sz w:val="24"/>
          <w:szCs w:val="24"/>
        </w:rPr>
      </w:pPr>
    </w:p>
    <w:p w14:paraId="76177D06" w14:textId="77777777" w:rsidR="00643615" w:rsidRDefault="00643615" w:rsidP="00643615">
      <w:pPr>
        <w:numPr>
          <w:ilvl w:val="0"/>
          <w:numId w:val="32"/>
        </w:num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JE UNASHIRIKIANA NA KIKUNDI CHOCHOTE CHA UHARIFU KWA SASA: _________________________</w:t>
      </w:r>
    </w:p>
    <w:p w14:paraId="7E2441BE" w14:textId="1D910D5B" w:rsidR="00643615" w:rsidRDefault="00643615" w:rsidP="00643615">
      <w:p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8B.  MAELEZO: ________________________________________________________________________</w:t>
      </w:r>
    </w:p>
    <w:p w14:paraId="4FFB0BE3" w14:textId="77777777" w:rsidR="00643615" w:rsidRDefault="00643615" w:rsidP="00643615">
      <w:pPr>
        <w:spacing w:after="0" w:line="240" w:lineRule="auto"/>
        <w:ind w:left="284" w:righ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D03D2A9" w14:textId="77777777" w:rsidR="00643615" w:rsidRDefault="00643615" w:rsidP="00643615">
      <w:pPr>
        <w:spacing w:after="0" w:line="240" w:lineRule="auto"/>
        <w:ind w:left="284" w:right="0" w:hanging="284"/>
        <w:rPr>
          <w:sz w:val="24"/>
          <w:szCs w:val="24"/>
        </w:rPr>
      </w:pPr>
    </w:p>
    <w:p w14:paraId="46B59D5F" w14:textId="77777777" w:rsidR="00643615" w:rsidRDefault="00643615" w:rsidP="00643615">
      <w:pPr>
        <w:numPr>
          <w:ilvl w:val="0"/>
          <w:numId w:val="32"/>
        </w:numPr>
        <w:spacing w:after="0" w:line="240" w:lineRule="auto"/>
        <w:ind w:left="284" w:right="0" w:hanging="284"/>
        <w:rPr>
          <w:sz w:val="24"/>
          <w:szCs w:val="24"/>
        </w:rPr>
      </w:pPr>
      <w:r>
        <w:rPr>
          <w:sz w:val="24"/>
          <w:szCs w:val="24"/>
        </w:rPr>
        <w:t>KATIKA NCHI YAKO YA MAKAZI UNARUSIWA KUWA MFANYAKAZI WAKAZI ZA HUDUMA KAMA, MUHUGUZI, KULEA WATOTO AU DEREVA WA VYOMBO VYA USAFILI WA UMMA: _______________</w:t>
      </w:r>
    </w:p>
    <w:p w14:paraId="406328A4" w14:textId="77777777" w:rsidR="00643615" w:rsidRDefault="00643615" w:rsidP="00643615">
      <w:pPr>
        <w:spacing w:after="0" w:line="240" w:lineRule="auto"/>
        <w:ind w:left="284" w:right="0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(Kama jibu ni hapana toa maelezo hapa na katika karatasi ya ziada) ____________________________</w:t>
      </w:r>
    </w:p>
    <w:p w14:paraId="371B0155" w14:textId="3F3703D3" w:rsidR="00643615" w:rsidRDefault="00643615" w:rsidP="00643615">
      <w:pPr>
        <w:spacing w:after="0" w:line="240" w:lineRule="auto"/>
        <w:ind w:left="284" w:right="0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___________________________________________________________________________________</w:t>
      </w:r>
    </w:p>
    <w:p w14:paraId="79BC1322" w14:textId="77777777" w:rsidR="00643615" w:rsidRDefault="00643615" w:rsidP="00643615">
      <w:pPr>
        <w:spacing w:after="0" w:line="240" w:lineRule="auto"/>
        <w:ind w:left="284" w:right="0" w:hanging="284"/>
        <w:rPr>
          <w:lang w:val="sv-SE"/>
        </w:rPr>
      </w:pPr>
    </w:p>
    <w:p w14:paraId="30C00181" w14:textId="52735F95" w:rsidR="00643615" w:rsidRDefault="00643615" w:rsidP="00643615">
      <w:pPr>
        <w:spacing w:after="0" w:line="240" w:lineRule="auto"/>
        <w:ind w:left="284" w:right="0" w:hanging="284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10. </w:t>
      </w:r>
      <w:r w:rsidRPr="00643615">
        <w:rPr>
          <w:sz w:val="24"/>
          <w:szCs w:val="24"/>
          <w:lang w:val="sv-SE"/>
        </w:rPr>
        <w:t>JE KUNA TAARIFA AU KITU CHOCHOTE KINACHOWEZA KUKULETEA TUHUMA HAPO BAADAYE</w:t>
      </w:r>
      <w:r>
        <w:rPr>
          <w:sz w:val="24"/>
          <w:szCs w:val="24"/>
          <w:lang w:val="sv-SE"/>
        </w:rPr>
        <w:t xml:space="preserve"> </w:t>
      </w:r>
      <w:r w:rsidRPr="00643615">
        <w:rPr>
          <w:sz w:val="24"/>
          <w:szCs w:val="24"/>
          <w:lang w:val="sv-SE"/>
        </w:rPr>
        <w:t xml:space="preserve"> AMBACHO UNGEPENDA TANRIKS IKIFAHAMU: _________</w:t>
      </w:r>
    </w:p>
    <w:p w14:paraId="7EDA7BB8" w14:textId="41E7F76D" w:rsidR="00643615" w:rsidRDefault="00643615" w:rsidP="00E43AA9">
      <w:pPr>
        <w:spacing w:after="0" w:line="240" w:lineRule="auto"/>
        <w:ind w:left="284" w:right="0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(Kama jibu ni Ndio, Toa maelezo </w:t>
      </w:r>
      <w:r w:rsidR="00E43AA9">
        <w:rPr>
          <w:sz w:val="24"/>
          <w:szCs w:val="24"/>
          <w:lang w:val="sv-SE"/>
        </w:rPr>
        <w:t xml:space="preserve">hapa na </w:t>
      </w:r>
      <w:r>
        <w:rPr>
          <w:sz w:val="24"/>
          <w:szCs w:val="24"/>
          <w:lang w:val="sv-SE"/>
        </w:rPr>
        <w:t>katika karatasi ya ziada</w:t>
      </w:r>
      <w:r w:rsidR="00E43AA9">
        <w:rPr>
          <w:sz w:val="24"/>
          <w:szCs w:val="24"/>
          <w:lang w:val="sv-SE"/>
        </w:rPr>
        <w:t>) _____________________________ ___________________________________________________________________________________</w:t>
      </w:r>
    </w:p>
    <w:p w14:paraId="7B0BEC4E" w14:textId="77777777" w:rsidR="00E43AA9" w:rsidRDefault="00E43AA9" w:rsidP="00E43AA9">
      <w:pPr>
        <w:spacing w:after="0" w:line="240" w:lineRule="auto"/>
        <w:ind w:left="284" w:right="0"/>
        <w:rPr>
          <w:lang w:val="sv-SE"/>
        </w:rPr>
      </w:pPr>
    </w:p>
    <w:p w14:paraId="1D96BBB7" w14:textId="77777777" w:rsidR="00E43AA9" w:rsidRPr="00734B7C" w:rsidRDefault="00E43AA9" w:rsidP="00E43AA9">
      <w:pPr>
        <w:spacing w:after="0" w:line="240" w:lineRule="auto"/>
        <w:ind w:left="851" w:right="0" w:hanging="851"/>
        <w:rPr>
          <w:sz w:val="24"/>
          <w:szCs w:val="24"/>
          <w:lang w:val="sv-SE"/>
        </w:rPr>
      </w:pPr>
    </w:p>
    <w:p w14:paraId="1EC94B31" w14:textId="5DFF135D" w:rsidR="00643615" w:rsidRDefault="00E43AA9" w:rsidP="00E43AA9">
      <w:pPr>
        <w:spacing w:after="0" w:line="240" w:lineRule="auto"/>
        <w:ind w:left="851" w:right="0" w:hanging="851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643615">
        <w:rPr>
          <w:sz w:val="24"/>
          <w:szCs w:val="24"/>
        </w:rPr>
        <w:t>SAINI: ________________________ 10B: TAREHE: _______________ 10C.MJI: _________________</w:t>
      </w:r>
    </w:p>
    <w:p w14:paraId="2B564854" w14:textId="77777777" w:rsidR="00643615" w:rsidRDefault="00643615" w:rsidP="00643615">
      <w:pPr>
        <w:spacing w:after="0" w:line="240" w:lineRule="auto"/>
        <w:ind w:left="284" w:right="0" w:hanging="284"/>
        <w:rPr>
          <w:sz w:val="24"/>
          <w:szCs w:val="24"/>
        </w:rPr>
      </w:pPr>
    </w:p>
    <w:p w14:paraId="28219AD4" w14:textId="77777777" w:rsidR="00643615" w:rsidRDefault="00643615" w:rsidP="00E43AA9">
      <w:pPr>
        <w:spacing w:after="0" w:line="240" w:lineRule="auto"/>
        <w:ind w:left="284" w:right="0"/>
        <w:rPr>
          <w:sz w:val="24"/>
          <w:szCs w:val="24"/>
        </w:rPr>
      </w:pPr>
      <w:r w:rsidRPr="00E96FFB">
        <w:rPr>
          <w:color w:val="FF0000"/>
          <w:sz w:val="24"/>
          <w:szCs w:val="24"/>
        </w:rPr>
        <w:t>KWA KUWEKA SAHIHI YANGU HAPO JUU, NINATHIBITISHA KUWA MAELEZO NILIYOYATOA NI SAHIHI NA YANAWEZA KUTUMIKA KISHERIA DHIDI YANGU</w:t>
      </w:r>
      <w:r>
        <w:rPr>
          <w:sz w:val="24"/>
          <w:szCs w:val="24"/>
        </w:rPr>
        <w:t>.</w:t>
      </w:r>
    </w:p>
    <w:p w14:paraId="2C3D8877" w14:textId="77777777" w:rsidR="00643615" w:rsidRDefault="00643615" w:rsidP="00643615">
      <w:pPr>
        <w:spacing w:after="0" w:line="240" w:lineRule="auto"/>
        <w:ind w:left="284" w:right="0" w:hanging="284"/>
      </w:pPr>
    </w:p>
    <w:p w14:paraId="17B314E4" w14:textId="2A7A53A1" w:rsidR="00CD5C0B" w:rsidRPr="006028C7" w:rsidRDefault="00643615" w:rsidP="00E43AA9">
      <w:pPr>
        <w:spacing w:after="0" w:line="240" w:lineRule="auto"/>
        <w:ind w:left="284" w:right="0"/>
        <w:rPr>
          <w:color w:val="002060"/>
          <w:sz w:val="25"/>
          <w:szCs w:val="25"/>
          <w:lang w:val="sv-SE"/>
        </w:rPr>
      </w:pPr>
      <w:proofErr w:type="spellStart"/>
      <w:r w:rsidRPr="006028C7">
        <w:rPr>
          <w:sz w:val="25"/>
          <w:szCs w:val="25"/>
        </w:rPr>
        <w:t>Tambaza</w:t>
      </w:r>
      <w:proofErr w:type="spellEnd"/>
      <w:r w:rsidRPr="006028C7">
        <w:rPr>
          <w:sz w:val="25"/>
          <w:szCs w:val="25"/>
        </w:rPr>
        <w:t xml:space="preserve">(Scan) </w:t>
      </w:r>
      <w:proofErr w:type="spellStart"/>
      <w:r w:rsidRPr="006028C7">
        <w:rPr>
          <w:sz w:val="25"/>
          <w:szCs w:val="25"/>
        </w:rPr>
        <w:t>fomu</w:t>
      </w:r>
      <w:proofErr w:type="spellEnd"/>
      <w:r w:rsidRPr="006028C7">
        <w:rPr>
          <w:sz w:val="25"/>
          <w:szCs w:val="25"/>
        </w:rPr>
        <w:t xml:space="preserve"> </w:t>
      </w:r>
      <w:proofErr w:type="spellStart"/>
      <w:r w:rsidR="00B17E75">
        <w:rPr>
          <w:sz w:val="25"/>
          <w:szCs w:val="25"/>
        </w:rPr>
        <w:t>u</w:t>
      </w:r>
      <w:r w:rsidRPr="006028C7">
        <w:rPr>
          <w:sz w:val="25"/>
          <w:szCs w:val="25"/>
        </w:rPr>
        <w:t>li</w:t>
      </w:r>
      <w:r w:rsidR="003020DE">
        <w:rPr>
          <w:sz w:val="25"/>
          <w:szCs w:val="25"/>
        </w:rPr>
        <w:t>yo</w:t>
      </w:r>
      <w:r w:rsidR="00B17E75">
        <w:rPr>
          <w:sz w:val="25"/>
          <w:szCs w:val="25"/>
        </w:rPr>
        <w:t>ijaza</w:t>
      </w:r>
      <w:proofErr w:type="spellEnd"/>
      <w:r w:rsidRPr="006028C7">
        <w:rPr>
          <w:sz w:val="25"/>
          <w:szCs w:val="25"/>
        </w:rPr>
        <w:t xml:space="preserve"> </w:t>
      </w:r>
      <w:proofErr w:type="spellStart"/>
      <w:r w:rsidR="00CD5C0B" w:rsidRPr="006028C7">
        <w:rPr>
          <w:sz w:val="25"/>
          <w:szCs w:val="25"/>
        </w:rPr>
        <w:t>na</w:t>
      </w:r>
      <w:proofErr w:type="spellEnd"/>
      <w:r w:rsidR="00CD5C0B" w:rsidRPr="006028C7">
        <w:rPr>
          <w:sz w:val="25"/>
          <w:szCs w:val="25"/>
        </w:rPr>
        <w:t xml:space="preserve"> </w:t>
      </w:r>
      <w:proofErr w:type="spellStart"/>
      <w:r w:rsidR="00CD5C0B" w:rsidRPr="006028C7">
        <w:rPr>
          <w:sz w:val="25"/>
          <w:szCs w:val="25"/>
        </w:rPr>
        <w:t>maelezo</w:t>
      </w:r>
      <w:proofErr w:type="spellEnd"/>
      <w:r w:rsidR="00CD5C0B" w:rsidRPr="006028C7">
        <w:rPr>
          <w:sz w:val="25"/>
          <w:szCs w:val="25"/>
        </w:rPr>
        <w:t xml:space="preserve"> </w:t>
      </w:r>
      <w:proofErr w:type="spellStart"/>
      <w:r w:rsidR="00B17E75">
        <w:rPr>
          <w:sz w:val="25"/>
          <w:szCs w:val="25"/>
        </w:rPr>
        <w:t>yake</w:t>
      </w:r>
      <w:proofErr w:type="spellEnd"/>
      <w:r w:rsidR="00B17E75">
        <w:rPr>
          <w:sz w:val="25"/>
          <w:szCs w:val="25"/>
        </w:rPr>
        <w:t xml:space="preserve"> </w:t>
      </w:r>
      <w:proofErr w:type="spellStart"/>
      <w:r w:rsidR="00CD5C0B" w:rsidRPr="006028C7">
        <w:rPr>
          <w:sz w:val="25"/>
          <w:szCs w:val="25"/>
        </w:rPr>
        <w:t>ya</w:t>
      </w:r>
      <w:proofErr w:type="spellEnd"/>
      <w:r w:rsidR="00CD5C0B" w:rsidRPr="006028C7">
        <w:rPr>
          <w:sz w:val="25"/>
          <w:szCs w:val="25"/>
        </w:rPr>
        <w:t xml:space="preserve"> </w:t>
      </w:r>
      <w:proofErr w:type="spellStart"/>
      <w:r w:rsidR="00CD5C0B" w:rsidRPr="006028C7">
        <w:rPr>
          <w:sz w:val="25"/>
          <w:szCs w:val="25"/>
        </w:rPr>
        <w:t>ziada</w:t>
      </w:r>
      <w:proofErr w:type="spellEnd"/>
      <w:r w:rsidR="00CD5C0B" w:rsidRPr="006028C7">
        <w:rPr>
          <w:sz w:val="25"/>
          <w:szCs w:val="25"/>
        </w:rPr>
        <w:t xml:space="preserve"> </w:t>
      </w:r>
      <w:proofErr w:type="spellStart"/>
      <w:r w:rsidRPr="006028C7">
        <w:rPr>
          <w:sz w:val="25"/>
          <w:szCs w:val="25"/>
        </w:rPr>
        <w:t>na</w:t>
      </w:r>
      <w:proofErr w:type="spellEnd"/>
      <w:r w:rsidRPr="006028C7">
        <w:rPr>
          <w:sz w:val="25"/>
          <w:szCs w:val="25"/>
        </w:rPr>
        <w:t xml:space="preserve"> </w:t>
      </w:r>
      <w:proofErr w:type="spellStart"/>
      <w:r w:rsidRPr="006028C7">
        <w:rPr>
          <w:sz w:val="25"/>
          <w:szCs w:val="25"/>
        </w:rPr>
        <w:t>kuitumwa</w:t>
      </w:r>
      <w:proofErr w:type="spellEnd"/>
      <w:r w:rsidRPr="006028C7">
        <w:rPr>
          <w:sz w:val="25"/>
          <w:szCs w:val="25"/>
        </w:rPr>
        <w:t xml:space="preserve"> Tanriks </w:t>
      </w:r>
      <w:proofErr w:type="spellStart"/>
      <w:r w:rsidRPr="006028C7">
        <w:rPr>
          <w:sz w:val="25"/>
          <w:szCs w:val="25"/>
        </w:rPr>
        <w:t>kwa</w:t>
      </w:r>
      <w:proofErr w:type="spellEnd"/>
      <w:r w:rsidRPr="006028C7">
        <w:rPr>
          <w:sz w:val="25"/>
          <w:szCs w:val="25"/>
        </w:rPr>
        <w:t xml:space="preserve"> </w:t>
      </w:r>
      <w:proofErr w:type="spellStart"/>
      <w:r w:rsidRPr="006028C7">
        <w:rPr>
          <w:sz w:val="25"/>
          <w:szCs w:val="25"/>
        </w:rPr>
        <w:t>barua</w:t>
      </w:r>
      <w:proofErr w:type="spellEnd"/>
      <w:r w:rsidRPr="006028C7">
        <w:rPr>
          <w:sz w:val="25"/>
          <w:szCs w:val="25"/>
        </w:rPr>
        <w:t xml:space="preserve"> pepe: </w:t>
      </w:r>
      <w:hyperlink r:id="rId10" w:history="1">
        <w:r w:rsidR="009C7481" w:rsidRPr="001A2E5E">
          <w:rPr>
            <w:rStyle w:val="Hyperlink"/>
            <w:sz w:val="25"/>
            <w:szCs w:val="25"/>
          </w:rPr>
          <w:t>uchaguzi@Tanriks.com</w:t>
        </w:r>
      </w:hyperlink>
      <w:r w:rsidRPr="006028C7">
        <w:rPr>
          <w:sz w:val="25"/>
          <w:szCs w:val="25"/>
        </w:rPr>
        <w:t xml:space="preserve">.  </w:t>
      </w:r>
      <w:r w:rsidRPr="006028C7">
        <w:rPr>
          <w:sz w:val="25"/>
          <w:szCs w:val="25"/>
          <w:lang w:val="sv-SE"/>
        </w:rPr>
        <w:t>Nakala halisi zitumwe kwa:</w:t>
      </w:r>
      <w:r w:rsidRPr="006028C7">
        <w:rPr>
          <w:color w:val="002060"/>
          <w:sz w:val="25"/>
          <w:szCs w:val="25"/>
          <w:lang w:val="sv-SE"/>
        </w:rPr>
        <w:t xml:space="preserve"> TanzaniskariksFörbundet.  P.o Box 1089, </w:t>
      </w:r>
    </w:p>
    <w:p w14:paraId="4FA901B7" w14:textId="073BAEF1" w:rsidR="00643615" w:rsidRPr="006028C7" w:rsidRDefault="00643615" w:rsidP="00E43AA9">
      <w:pPr>
        <w:spacing w:after="0" w:line="240" w:lineRule="auto"/>
        <w:ind w:left="284" w:right="0"/>
        <w:rPr>
          <w:color w:val="002060"/>
          <w:sz w:val="25"/>
          <w:szCs w:val="25"/>
          <w:lang w:val="sv-SE"/>
        </w:rPr>
      </w:pPr>
      <w:r w:rsidRPr="006028C7">
        <w:rPr>
          <w:color w:val="002060"/>
          <w:sz w:val="25"/>
          <w:szCs w:val="25"/>
          <w:lang w:val="sv-SE"/>
        </w:rPr>
        <w:t>101 39 Stockholm. Sweden.</w:t>
      </w:r>
    </w:p>
    <w:p w14:paraId="21B3A412" w14:textId="77777777" w:rsidR="00643615" w:rsidRDefault="00643615" w:rsidP="00643615">
      <w:pPr>
        <w:spacing w:after="0" w:line="240" w:lineRule="auto"/>
        <w:ind w:left="284" w:right="0" w:hanging="284"/>
        <w:rPr>
          <w:lang w:val="sv-SE"/>
        </w:rPr>
      </w:pPr>
    </w:p>
    <w:p w14:paraId="2E61752A" w14:textId="520409C4" w:rsidR="00643615" w:rsidRDefault="00734B7C" w:rsidP="00643615">
      <w:pPr>
        <w:spacing w:after="0" w:line="240" w:lineRule="auto"/>
        <w:ind w:left="284" w:right="0" w:hanging="284"/>
        <w:jc w:val="center"/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</w:pPr>
      <w:r w:rsidRPr="00734B7C">
        <w:rPr>
          <w:rFonts w:ascii="Century" w:hAnsi="Century"/>
          <w:b/>
          <w:bCs/>
          <w:noProof/>
          <w:color w:val="002060"/>
          <w:sz w:val="25"/>
          <w:szCs w:val="25"/>
          <w:lang w:val="sv-SE" w:eastAsia="en-GB"/>
        </w:rPr>
        <w:t>Tanriks Inawaleta Watu wote Pamoja</w:t>
      </w:r>
    </w:p>
    <w:p w14:paraId="7FF79378" w14:textId="77777777" w:rsidR="00734B7C" w:rsidRDefault="00734B7C" w:rsidP="00643615">
      <w:pPr>
        <w:spacing w:after="0" w:line="240" w:lineRule="auto"/>
        <w:ind w:left="284" w:right="0" w:hanging="284"/>
        <w:jc w:val="center"/>
        <w:rPr>
          <w:color w:val="000000"/>
          <w:sz w:val="18"/>
          <w:szCs w:val="18"/>
        </w:rPr>
      </w:pPr>
    </w:p>
    <w:p w14:paraId="6BD89E3A" w14:textId="77777777" w:rsidR="00643615" w:rsidRDefault="00643615" w:rsidP="00643615">
      <w:pPr>
        <w:spacing w:after="0" w:line="240" w:lineRule="auto"/>
        <w:ind w:left="284" w:right="0" w:hanging="284"/>
        <w:jc w:val="center"/>
        <w:rPr>
          <w:noProof/>
          <w:sz w:val="10"/>
          <w:szCs w:val="10"/>
          <w:lang w:val="en-GB" w:eastAsia="en-GB"/>
        </w:rPr>
      </w:pPr>
      <w:r>
        <w:rPr>
          <w:color w:val="000000"/>
          <w:sz w:val="24"/>
          <w:szCs w:val="24"/>
        </w:rPr>
        <w:t>1/1</w:t>
      </w:r>
    </w:p>
    <w:p w14:paraId="1CFA8427" w14:textId="77777777" w:rsidR="00643615" w:rsidRPr="00445CB4" w:rsidRDefault="00643615" w:rsidP="00C901FF">
      <w:pPr>
        <w:spacing w:after="0"/>
        <w:ind w:left="0" w:right="-142"/>
        <w:jc w:val="center"/>
        <w:rPr>
          <w:noProof/>
          <w:sz w:val="27"/>
          <w:szCs w:val="27"/>
          <w:lang w:val="nl-NL" w:eastAsia="en-GB"/>
        </w:rPr>
      </w:pPr>
    </w:p>
    <w:sectPr w:rsidR="00643615" w:rsidRPr="00445CB4" w:rsidSect="008E7B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568" w:right="852" w:bottom="0" w:left="851" w:header="142" w:footer="27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06C88" w14:textId="77777777" w:rsidR="003436A8" w:rsidRDefault="003436A8" w:rsidP="006624C3">
      <w:pPr>
        <w:spacing w:after="0" w:line="240" w:lineRule="auto"/>
      </w:pPr>
      <w:r>
        <w:separator/>
      </w:r>
    </w:p>
  </w:endnote>
  <w:endnote w:type="continuationSeparator" w:id="0">
    <w:p w14:paraId="08190FAB" w14:textId="77777777" w:rsidR="003436A8" w:rsidRDefault="003436A8" w:rsidP="0066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4FC7" w14:textId="77777777" w:rsidR="00157DF5" w:rsidRDefault="00445CB4" w:rsidP="00403B80">
    <w:pPr>
      <w:pStyle w:val="Footer"/>
      <w:ind w:left="0" w:hanging="851"/>
    </w:pPr>
    <w:r>
      <w:rPr>
        <w:noProof/>
        <w:lang w:val="en-GB" w:eastAsia="en-GB"/>
      </w:rPr>
      <w:drawing>
        <wp:inline distT="0" distB="0" distL="0" distR="0" wp14:anchorId="6C1577F7" wp14:editId="0EA81EB8">
          <wp:extent cx="7529572" cy="533400"/>
          <wp:effectExtent l="0" t="0" r="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Read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731" cy="533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D754C" w14:textId="77777777" w:rsidR="006624C3" w:rsidRDefault="00445CB4" w:rsidP="00403B80">
    <w:pPr>
      <w:pStyle w:val="Footer"/>
      <w:ind w:hanging="1571"/>
    </w:pPr>
    <w:r>
      <w:rPr>
        <w:noProof/>
        <w:lang w:val="en-GB" w:eastAsia="en-GB"/>
      </w:rPr>
      <w:drawing>
        <wp:inline distT="0" distB="0" distL="0" distR="0" wp14:anchorId="62AF202E" wp14:editId="73726C69">
          <wp:extent cx="7664028" cy="542925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OTER Read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3958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AF5D" w14:textId="77777777" w:rsidR="007D090C" w:rsidRDefault="002C5110" w:rsidP="00B22CBE">
    <w:pPr>
      <w:pStyle w:val="Footer"/>
      <w:ind w:left="0" w:hanging="851"/>
    </w:pPr>
    <w:r>
      <w:rPr>
        <w:noProof/>
        <w:lang w:val="en-GB" w:eastAsia="en-GB"/>
      </w:rPr>
      <w:drawing>
        <wp:inline distT="0" distB="0" distL="0" distR="0" wp14:anchorId="6D6047F7" wp14:editId="21B5B370">
          <wp:extent cx="7664028" cy="542925"/>
          <wp:effectExtent l="0" t="0" r="0" b="0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Read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945" cy="544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457F2" w14:textId="77777777" w:rsidR="003436A8" w:rsidRDefault="003436A8" w:rsidP="006624C3">
      <w:pPr>
        <w:spacing w:after="0" w:line="240" w:lineRule="auto"/>
      </w:pPr>
      <w:r>
        <w:separator/>
      </w:r>
    </w:p>
  </w:footnote>
  <w:footnote w:type="continuationSeparator" w:id="0">
    <w:p w14:paraId="2F80E056" w14:textId="77777777" w:rsidR="003436A8" w:rsidRDefault="003436A8" w:rsidP="0066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D185" w14:textId="77777777" w:rsidR="006624C3" w:rsidRDefault="003436A8" w:rsidP="00403B80">
    <w:pPr>
      <w:pStyle w:val="Header"/>
      <w:tabs>
        <w:tab w:val="clear" w:pos="9360"/>
      </w:tabs>
      <w:ind w:left="0" w:hanging="851"/>
    </w:pPr>
    <w:r>
      <w:rPr>
        <w:noProof/>
      </w:rPr>
      <w:pict w14:anchorId="689D1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7157" o:spid="_x0000_s1026" type="#_x0000_t75" style="position:absolute;margin-left:215.05pt;margin-top:321.55pt;width:79.75pt;height:78.15pt;z-index:-251658752;mso-position-horizontal-relative:margin;mso-position-vertical-relative:margin" o:allowincell="f">
          <v:imagedata r:id="rId1" o:title="LOGO-TANZRIKS" gain="19661f" blacklevel="26214f"/>
          <w10:wrap anchorx="margin" anchory="margin"/>
        </v:shape>
      </w:pict>
    </w:r>
    <w:r w:rsidR="00160267" w:rsidRPr="0014535E">
      <w:rPr>
        <w:noProof/>
        <w:lang w:val="en-GB" w:eastAsia="en-GB"/>
      </w:rPr>
      <w:drawing>
        <wp:inline distT="0" distB="0" distL="0" distR="0" wp14:anchorId="6DC79A01" wp14:editId="1D6C0250">
          <wp:extent cx="7553325" cy="152400"/>
          <wp:effectExtent l="0" t="0" r="0" b="0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46" b="4636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F5C37" w14:textId="77777777" w:rsidR="006624C3" w:rsidRDefault="003436A8" w:rsidP="00403B80">
    <w:pPr>
      <w:pStyle w:val="Header"/>
      <w:ind w:hanging="1571"/>
    </w:pPr>
    <w:r>
      <w:rPr>
        <w:noProof/>
      </w:rPr>
      <w:pict w14:anchorId="53A18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7158" o:spid="_x0000_s1027" type="#_x0000_t75" style="position:absolute;left:0;text-align:left;margin-left:224.65pt;margin-top:337.2pt;width:72.8pt;height:72.95pt;z-index:-251657728;mso-position-horizontal-relative:margin;mso-position-vertical-relative:margin" o:allowincell="f">
          <v:imagedata r:id="rId1" o:title="LOGO-TANZRIKS" gain="13107f" blacklevel="26214f"/>
          <w10:wrap anchorx="margin" anchory="margin"/>
        </v:shape>
      </w:pict>
    </w:r>
    <w:r w:rsidR="00160267" w:rsidRPr="0014535E">
      <w:rPr>
        <w:noProof/>
        <w:lang w:val="en-GB" w:eastAsia="en-GB"/>
      </w:rPr>
      <w:drawing>
        <wp:inline distT="0" distB="0" distL="0" distR="0" wp14:anchorId="775AC9EF" wp14:editId="7101C5FD">
          <wp:extent cx="7572375" cy="180975"/>
          <wp:effectExtent l="0" t="0" r="0" b="0"/>
          <wp:docPr id="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405" b="4456"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9A5D" w14:textId="77777777" w:rsidR="006624C3" w:rsidRDefault="003436A8" w:rsidP="0048000A">
    <w:pPr>
      <w:pStyle w:val="Header"/>
      <w:tabs>
        <w:tab w:val="clear" w:pos="4680"/>
        <w:tab w:val="clear" w:pos="9360"/>
        <w:tab w:val="center" w:pos="5245"/>
        <w:tab w:val="right" w:pos="9639"/>
      </w:tabs>
      <w:ind w:left="0" w:right="0" w:hanging="284"/>
      <w:jc w:val="center"/>
    </w:pPr>
    <w:r>
      <w:rPr>
        <w:noProof/>
      </w:rPr>
      <w:pict w14:anchorId="07B5E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37156" o:spid="_x0000_s1025" type="#_x0000_t75" style="position:absolute;left:0;text-align:left;margin-left:0;margin-top:0;width:77.4pt;height:78.75pt;z-index:-251659776;mso-position-horizontal:center;mso-position-horizontal-relative:margin;mso-position-vertical:center;mso-position-vertical-relative:margin" o:allowincell="f">
          <v:imagedata r:id="rId1" o:title="LOGO-TANZRIKS" gain="19661f" blacklevel="22938f"/>
          <w10:wrap anchorx="margin" anchory="margin"/>
        </v:shape>
      </w:pict>
    </w:r>
    <w:r w:rsidR="003056F6">
      <w:rPr>
        <w:noProof/>
        <w:lang w:val="en-GB" w:eastAsia="en-GB"/>
      </w:rPr>
      <w:t xml:space="preserve">      </w:t>
    </w:r>
    <w:r w:rsidR="00160267" w:rsidRPr="0014535E">
      <w:rPr>
        <w:noProof/>
        <w:lang w:val="en-GB" w:eastAsia="en-GB"/>
      </w:rPr>
      <w:drawing>
        <wp:inline distT="0" distB="0" distL="0" distR="0" wp14:anchorId="6784686D" wp14:editId="5DA711BC">
          <wp:extent cx="4448175" cy="8667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9" t="1247" r="99" b="84850"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DF4"/>
    <w:multiLevelType w:val="multilevel"/>
    <w:tmpl w:val="DCC03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85D88"/>
    <w:multiLevelType w:val="multilevel"/>
    <w:tmpl w:val="080284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8A95C39"/>
    <w:multiLevelType w:val="hybridMultilevel"/>
    <w:tmpl w:val="38BE247A"/>
    <w:lvl w:ilvl="0" w:tplc="5406F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F822B1"/>
    <w:multiLevelType w:val="hybridMultilevel"/>
    <w:tmpl w:val="54CA2C4C"/>
    <w:lvl w:ilvl="0" w:tplc="041D001B">
      <w:start w:val="1"/>
      <w:numFmt w:val="lowerRoman"/>
      <w:lvlText w:val="%1."/>
      <w:lvlJc w:val="right"/>
      <w:pPr>
        <w:ind w:left="720" w:hanging="360"/>
      </w:p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B720B"/>
    <w:multiLevelType w:val="multilevel"/>
    <w:tmpl w:val="E5C8C62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4E13DEF"/>
    <w:multiLevelType w:val="multilevel"/>
    <w:tmpl w:val="95EE5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8C5981"/>
    <w:multiLevelType w:val="hybridMultilevel"/>
    <w:tmpl w:val="ABF09CEE"/>
    <w:lvl w:ilvl="0" w:tplc="C9D4418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95F0B50"/>
    <w:multiLevelType w:val="multilevel"/>
    <w:tmpl w:val="45647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632688"/>
    <w:multiLevelType w:val="multilevel"/>
    <w:tmpl w:val="E43A4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BE0997"/>
    <w:multiLevelType w:val="multilevel"/>
    <w:tmpl w:val="1C007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077D91"/>
    <w:multiLevelType w:val="multilevel"/>
    <w:tmpl w:val="03621236"/>
    <w:lvl w:ilvl="0">
      <w:start w:val="1"/>
      <w:numFmt w:val="upperLetter"/>
      <w:lvlText w:val="%1."/>
      <w:lvlJc w:val="left"/>
      <w:pPr>
        <w:ind w:left="1211" w:hanging="360"/>
      </w:pPr>
      <w:rPr>
        <w:b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vertAlign w:val="baseline"/>
      </w:rPr>
    </w:lvl>
  </w:abstractNum>
  <w:abstractNum w:abstractNumId="11" w15:restartNumberingAfterBreak="0">
    <w:nsid w:val="1D533138"/>
    <w:multiLevelType w:val="multilevel"/>
    <w:tmpl w:val="D25EE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384F1B"/>
    <w:multiLevelType w:val="multilevel"/>
    <w:tmpl w:val="1F267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F1077D"/>
    <w:multiLevelType w:val="hybridMultilevel"/>
    <w:tmpl w:val="88B88FCC"/>
    <w:lvl w:ilvl="0" w:tplc="F5FA28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4186292"/>
    <w:multiLevelType w:val="multilevel"/>
    <w:tmpl w:val="B1FCA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764568"/>
    <w:multiLevelType w:val="hybridMultilevel"/>
    <w:tmpl w:val="DFBE0E42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D3E76"/>
    <w:multiLevelType w:val="hybridMultilevel"/>
    <w:tmpl w:val="2D94F9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D44F2"/>
    <w:multiLevelType w:val="multilevel"/>
    <w:tmpl w:val="90602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B1F3E"/>
    <w:multiLevelType w:val="multilevel"/>
    <w:tmpl w:val="6A18906E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vertAlign w:val="baseline"/>
      </w:rPr>
    </w:lvl>
  </w:abstractNum>
  <w:abstractNum w:abstractNumId="19" w15:restartNumberingAfterBreak="0">
    <w:nsid w:val="3FC81E8D"/>
    <w:multiLevelType w:val="multilevel"/>
    <w:tmpl w:val="59963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C53E58"/>
    <w:multiLevelType w:val="hybridMultilevel"/>
    <w:tmpl w:val="A8902730"/>
    <w:lvl w:ilvl="0" w:tplc="2A08E312">
      <w:start w:val="2"/>
      <w:numFmt w:val="upperRoman"/>
      <w:lvlText w:val="%1."/>
      <w:lvlJc w:val="left"/>
      <w:pPr>
        <w:ind w:left="1845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2205" w:hanging="360"/>
      </w:pPr>
    </w:lvl>
    <w:lvl w:ilvl="2" w:tplc="0441001B" w:tentative="1">
      <w:start w:val="1"/>
      <w:numFmt w:val="lowerRoman"/>
      <w:lvlText w:val="%3."/>
      <w:lvlJc w:val="right"/>
      <w:pPr>
        <w:ind w:left="2925" w:hanging="180"/>
      </w:pPr>
    </w:lvl>
    <w:lvl w:ilvl="3" w:tplc="0441000F" w:tentative="1">
      <w:start w:val="1"/>
      <w:numFmt w:val="decimal"/>
      <w:lvlText w:val="%4."/>
      <w:lvlJc w:val="left"/>
      <w:pPr>
        <w:ind w:left="3645" w:hanging="360"/>
      </w:pPr>
    </w:lvl>
    <w:lvl w:ilvl="4" w:tplc="04410019" w:tentative="1">
      <w:start w:val="1"/>
      <w:numFmt w:val="lowerLetter"/>
      <w:lvlText w:val="%5."/>
      <w:lvlJc w:val="left"/>
      <w:pPr>
        <w:ind w:left="4365" w:hanging="360"/>
      </w:pPr>
    </w:lvl>
    <w:lvl w:ilvl="5" w:tplc="0441001B" w:tentative="1">
      <w:start w:val="1"/>
      <w:numFmt w:val="lowerRoman"/>
      <w:lvlText w:val="%6."/>
      <w:lvlJc w:val="right"/>
      <w:pPr>
        <w:ind w:left="5085" w:hanging="180"/>
      </w:pPr>
    </w:lvl>
    <w:lvl w:ilvl="6" w:tplc="0441000F" w:tentative="1">
      <w:start w:val="1"/>
      <w:numFmt w:val="decimal"/>
      <w:lvlText w:val="%7."/>
      <w:lvlJc w:val="left"/>
      <w:pPr>
        <w:ind w:left="5805" w:hanging="360"/>
      </w:pPr>
    </w:lvl>
    <w:lvl w:ilvl="7" w:tplc="04410019" w:tentative="1">
      <w:start w:val="1"/>
      <w:numFmt w:val="lowerLetter"/>
      <w:lvlText w:val="%8."/>
      <w:lvlJc w:val="left"/>
      <w:pPr>
        <w:ind w:left="6525" w:hanging="360"/>
      </w:pPr>
    </w:lvl>
    <w:lvl w:ilvl="8" w:tplc="0441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 w15:restartNumberingAfterBreak="0">
    <w:nsid w:val="487C6E10"/>
    <w:multiLevelType w:val="multilevel"/>
    <w:tmpl w:val="79AE84E2"/>
    <w:lvl w:ilvl="0">
      <w:start w:val="1"/>
      <w:numFmt w:val="decimal"/>
      <w:lvlText w:val="%1."/>
      <w:lvlJc w:val="left"/>
      <w:pPr>
        <w:ind w:left="432" w:hanging="432"/>
      </w:pPr>
      <w:rPr>
        <w:rFonts w:ascii="Cambria" w:eastAsia="Times New Roman" w:hAnsi="Cambria" w:cs="Times New Roman"/>
      </w:rPr>
    </w:lvl>
    <w:lvl w:ilvl="1">
      <w:start w:val="1"/>
      <w:numFmt w:val="decimal"/>
      <w:lvlText w:val="%1.%2"/>
      <w:lvlJc w:val="left"/>
      <w:pPr>
        <w:ind w:left="1427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F582A89"/>
    <w:multiLevelType w:val="multilevel"/>
    <w:tmpl w:val="F4FE7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197598"/>
    <w:multiLevelType w:val="hybridMultilevel"/>
    <w:tmpl w:val="2876C538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16246"/>
    <w:multiLevelType w:val="hybridMultilevel"/>
    <w:tmpl w:val="B22E42F2"/>
    <w:lvl w:ilvl="0" w:tplc="DB40E4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1" w:hanging="360"/>
      </w:pPr>
    </w:lvl>
    <w:lvl w:ilvl="2" w:tplc="041D001B" w:tentative="1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5C8766C"/>
    <w:multiLevelType w:val="hybridMultilevel"/>
    <w:tmpl w:val="4EF6B956"/>
    <w:lvl w:ilvl="0" w:tplc="9BC2DBC2">
      <w:start w:val="1"/>
      <w:numFmt w:val="decimal"/>
      <w:lvlText w:val="%1."/>
      <w:lvlJc w:val="left"/>
      <w:pPr>
        <w:ind w:left="1211" w:hanging="360"/>
      </w:pPr>
    </w:lvl>
    <w:lvl w:ilvl="1" w:tplc="041D0019">
      <w:start w:val="1"/>
      <w:numFmt w:val="lowerLetter"/>
      <w:lvlText w:val="%2."/>
      <w:lvlJc w:val="left"/>
      <w:pPr>
        <w:ind w:left="1931" w:hanging="360"/>
      </w:pPr>
    </w:lvl>
    <w:lvl w:ilvl="2" w:tplc="041D001B">
      <w:start w:val="1"/>
      <w:numFmt w:val="lowerRoman"/>
      <w:lvlText w:val="%3."/>
      <w:lvlJc w:val="right"/>
      <w:pPr>
        <w:ind w:left="2651" w:hanging="180"/>
      </w:pPr>
    </w:lvl>
    <w:lvl w:ilvl="3" w:tplc="041D000F">
      <w:start w:val="1"/>
      <w:numFmt w:val="decimal"/>
      <w:lvlText w:val="%4."/>
      <w:lvlJc w:val="left"/>
      <w:pPr>
        <w:ind w:left="3371" w:hanging="360"/>
      </w:pPr>
    </w:lvl>
    <w:lvl w:ilvl="4" w:tplc="041D0019">
      <w:start w:val="1"/>
      <w:numFmt w:val="lowerLetter"/>
      <w:lvlText w:val="%5."/>
      <w:lvlJc w:val="left"/>
      <w:pPr>
        <w:ind w:left="4091" w:hanging="360"/>
      </w:pPr>
    </w:lvl>
    <w:lvl w:ilvl="5" w:tplc="041D001B">
      <w:start w:val="1"/>
      <w:numFmt w:val="lowerRoman"/>
      <w:lvlText w:val="%6."/>
      <w:lvlJc w:val="right"/>
      <w:pPr>
        <w:ind w:left="4811" w:hanging="180"/>
      </w:pPr>
    </w:lvl>
    <w:lvl w:ilvl="6" w:tplc="041D000F">
      <w:start w:val="1"/>
      <w:numFmt w:val="decimal"/>
      <w:lvlText w:val="%7."/>
      <w:lvlJc w:val="left"/>
      <w:pPr>
        <w:ind w:left="5531" w:hanging="360"/>
      </w:pPr>
    </w:lvl>
    <w:lvl w:ilvl="7" w:tplc="041D0019">
      <w:start w:val="1"/>
      <w:numFmt w:val="lowerLetter"/>
      <w:lvlText w:val="%8."/>
      <w:lvlJc w:val="left"/>
      <w:pPr>
        <w:ind w:left="6251" w:hanging="360"/>
      </w:pPr>
    </w:lvl>
    <w:lvl w:ilvl="8" w:tplc="041D001B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FD6E69"/>
    <w:multiLevelType w:val="multilevel"/>
    <w:tmpl w:val="08145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7B54D1"/>
    <w:multiLevelType w:val="multilevel"/>
    <w:tmpl w:val="4FFA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445581"/>
    <w:multiLevelType w:val="hybridMultilevel"/>
    <w:tmpl w:val="3630297C"/>
    <w:lvl w:ilvl="0" w:tplc="29E0D12C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785" w:hanging="360"/>
      </w:pPr>
    </w:lvl>
    <w:lvl w:ilvl="2" w:tplc="0441001B" w:tentative="1">
      <w:start w:val="1"/>
      <w:numFmt w:val="lowerRoman"/>
      <w:lvlText w:val="%3."/>
      <w:lvlJc w:val="right"/>
      <w:pPr>
        <w:ind w:left="2505" w:hanging="180"/>
      </w:pPr>
    </w:lvl>
    <w:lvl w:ilvl="3" w:tplc="0441000F" w:tentative="1">
      <w:start w:val="1"/>
      <w:numFmt w:val="decimal"/>
      <w:lvlText w:val="%4."/>
      <w:lvlJc w:val="left"/>
      <w:pPr>
        <w:ind w:left="3225" w:hanging="360"/>
      </w:pPr>
    </w:lvl>
    <w:lvl w:ilvl="4" w:tplc="04410019" w:tentative="1">
      <w:start w:val="1"/>
      <w:numFmt w:val="lowerLetter"/>
      <w:lvlText w:val="%5."/>
      <w:lvlJc w:val="left"/>
      <w:pPr>
        <w:ind w:left="3945" w:hanging="360"/>
      </w:pPr>
    </w:lvl>
    <w:lvl w:ilvl="5" w:tplc="0441001B" w:tentative="1">
      <w:start w:val="1"/>
      <w:numFmt w:val="lowerRoman"/>
      <w:lvlText w:val="%6."/>
      <w:lvlJc w:val="right"/>
      <w:pPr>
        <w:ind w:left="4665" w:hanging="180"/>
      </w:pPr>
    </w:lvl>
    <w:lvl w:ilvl="6" w:tplc="0441000F" w:tentative="1">
      <w:start w:val="1"/>
      <w:numFmt w:val="decimal"/>
      <w:lvlText w:val="%7."/>
      <w:lvlJc w:val="left"/>
      <w:pPr>
        <w:ind w:left="5385" w:hanging="360"/>
      </w:pPr>
    </w:lvl>
    <w:lvl w:ilvl="7" w:tplc="04410019" w:tentative="1">
      <w:start w:val="1"/>
      <w:numFmt w:val="lowerLetter"/>
      <w:lvlText w:val="%8."/>
      <w:lvlJc w:val="left"/>
      <w:pPr>
        <w:ind w:left="6105" w:hanging="360"/>
      </w:pPr>
    </w:lvl>
    <w:lvl w:ilvl="8" w:tplc="0441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74B64C49"/>
    <w:multiLevelType w:val="multilevel"/>
    <w:tmpl w:val="C636B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E69D3"/>
    <w:multiLevelType w:val="hybridMultilevel"/>
    <w:tmpl w:val="4A8EBC8A"/>
    <w:lvl w:ilvl="0" w:tplc="550E67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7D7C4AFB"/>
    <w:multiLevelType w:val="multilevel"/>
    <w:tmpl w:val="A7E48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3"/>
  </w:num>
  <w:num w:numId="3">
    <w:abstractNumId w:val="30"/>
  </w:num>
  <w:num w:numId="4">
    <w:abstractNumId w:val="24"/>
  </w:num>
  <w:num w:numId="5">
    <w:abstractNumId w:val="16"/>
  </w:num>
  <w:num w:numId="6">
    <w:abstractNumId w:val="1"/>
  </w:num>
  <w:num w:numId="7">
    <w:abstractNumId w:val="21"/>
  </w:num>
  <w:num w:numId="8">
    <w:abstractNumId w:val="23"/>
  </w:num>
  <w:num w:numId="9">
    <w:abstractNumId w:val="2"/>
  </w:num>
  <w:num w:numId="10">
    <w:abstractNumId w:val="3"/>
  </w:num>
  <w:num w:numId="11">
    <w:abstractNumId w:val="4"/>
  </w:num>
  <w:num w:numId="12">
    <w:abstractNumId w:val="15"/>
  </w:num>
  <w:num w:numId="13">
    <w:abstractNumId w:val="19"/>
  </w:num>
  <w:num w:numId="14">
    <w:abstractNumId w:val="29"/>
  </w:num>
  <w:num w:numId="15">
    <w:abstractNumId w:val="17"/>
  </w:num>
  <w:num w:numId="16">
    <w:abstractNumId w:val="12"/>
  </w:num>
  <w:num w:numId="17">
    <w:abstractNumId w:val="5"/>
  </w:num>
  <w:num w:numId="18">
    <w:abstractNumId w:val="11"/>
  </w:num>
  <w:num w:numId="19">
    <w:abstractNumId w:val="22"/>
  </w:num>
  <w:num w:numId="20">
    <w:abstractNumId w:val="26"/>
  </w:num>
  <w:num w:numId="21">
    <w:abstractNumId w:val="6"/>
  </w:num>
  <w:num w:numId="22">
    <w:abstractNumId w:val="28"/>
  </w:num>
  <w:num w:numId="23">
    <w:abstractNumId w:val="9"/>
  </w:num>
  <w:num w:numId="24">
    <w:abstractNumId w:val="27"/>
  </w:num>
  <w:num w:numId="25">
    <w:abstractNumId w:val="14"/>
  </w:num>
  <w:num w:numId="26">
    <w:abstractNumId w:val="7"/>
  </w:num>
  <w:num w:numId="27">
    <w:abstractNumId w:val="8"/>
  </w:num>
  <w:num w:numId="28">
    <w:abstractNumId w:val="0"/>
  </w:num>
  <w:num w:numId="29">
    <w:abstractNumId w:val="31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CB4"/>
    <w:rsid w:val="0001662B"/>
    <w:rsid w:val="000173A2"/>
    <w:rsid w:val="00032882"/>
    <w:rsid w:val="00050788"/>
    <w:rsid w:val="0006441D"/>
    <w:rsid w:val="000667BC"/>
    <w:rsid w:val="00072C15"/>
    <w:rsid w:val="000B21B5"/>
    <w:rsid w:val="000D1A1B"/>
    <w:rsid w:val="000D4184"/>
    <w:rsid w:val="000E4FF3"/>
    <w:rsid w:val="00101DE4"/>
    <w:rsid w:val="00114753"/>
    <w:rsid w:val="0011619B"/>
    <w:rsid w:val="00126541"/>
    <w:rsid w:val="001311D3"/>
    <w:rsid w:val="0014535E"/>
    <w:rsid w:val="00157DF5"/>
    <w:rsid w:val="00160267"/>
    <w:rsid w:val="00160E91"/>
    <w:rsid w:val="00172B4A"/>
    <w:rsid w:val="001779AB"/>
    <w:rsid w:val="0019159F"/>
    <w:rsid w:val="001917F9"/>
    <w:rsid w:val="001A4722"/>
    <w:rsid w:val="001A491A"/>
    <w:rsid w:val="001C08C1"/>
    <w:rsid w:val="001E13FB"/>
    <w:rsid w:val="001E4EB7"/>
    <w:rsid w:val="001E660D"/>
    <w:rsid w:val="001F493F"/>
    <w:rsid w:val="00251F8F"/>
    <w:rsid w:val="00267D95"/>
    <w:rsid w:val="0028282F"/>
    <w:rsid w:val="00291F81"/>
    <w:rsid w:val="002A37D5"/>
    <w:rsid w:val="002C5110"/>
    <w:rsid w:val="002D690F"/>
    <w:rsid w:val="002F2C22"/>
    <w:rsid w:val="003020DE"/>
    <w:rsid w:val="003056F6"/>
    <w:rsid w:val="00342420"/>
    <w:rsid w:val="003436A8"/>
    <w:rsid w:val="00370A12"/>
    <w:rsid w:val="00382419"/>
    <w:rsid w:val="00393AF7"/>
    <w:rsid w:val="00393EC4"/>
    <w:rsid w:val="003A2F30"/>
    <w:rsid w:val="003A3818"/>
    <w:rsid w:val="003B56C9"/>
    <w:rsid w:val="003D1188"/>
    <w:rsid w:val="003F6B9D"/>
    <w:rsid w:val="004018A0"/>
    <w:rsid w:val="00403B80"/>
    <w:rsid w:val="0041694C"/>
    <w:rsid w:val="00434417"/>
    <w:rsid w:val="00436D43"/>
    <w:rsid w:val="00445CB4"/>
    <w:rsid w:val="004549E9"/>
    <w:rsid w:val="0047542C"/>
    <w:rsid w:val="0048000A"/>
    <w:rsid w:val="00485FD5"/>
    <w:rsid w:val="004A1A87"/>
    <w:rsid w:val="004A4C09"/>
    <w:rsid w:val="004C4431"/>
    <w:rsid w:val="004F6BDB"/>
    <w:rsid w:val="00526C8D"/>
    <w:rsid w:val="00546CF4"/>
    <w:rsid w:val="0055226D"/>
    <w:rsid w:val="00587351"/>
    <w:rsid w:val="00587963"/>
    <w:rsid w:val="005A4408"/>
    <w:rsid w:val="005B6021"/>
    <w:rsid w:val="005E020F"/>
    <w:rsid w:val="005E3C74"/>
    <w:rsid w:val="005E6BA3"/>
    <w:rsid w:val="005E6C9B"/>
    <w:rsid w:val="006028C7"/>
    <w:rsid w:val="00604C8C"/>
    <w:rsid w:val="006109BF"/>
    <w:rsid w:val="00611406"/>
    <w:rsid w:val="0063306A"/>
    <w:rsid w:val="0063662E"/>
    <w:rsid w:val="00643615"/>
    <w:rsid w:val="00653324"/>
    <w:rsid w:val="00657152"/>
    <w:rsid w:val="006624C3"/>
    <w:rsid w:val="00662B19"/>
    <w:rsid w:val="006753FD"/>
    <w:rsid w:val="00675BF0"/>
    <w:rsid w:val="00686D54"/>
    <w:rsid w:val="006A2BBA"/>
    <w:rsid w:val="006A7EEA"/>
    <w:rsid w:val="006B2637"/>
    <w:rsid w:val="006B40B4"/>
    <w:rsid w:val="006C466F"/>
    <w:rsid w:val="006F1123"/>
    <w:rsid w:val="006F3DA1"/>
    <w:rsid w:val="0071499A"/>
    <w:rsid w:val="007321D1"/>
    <w:rsid w:val="00734B7C"/>
    <w:rsid w:val="00760DC8"/>
    <w:rsid w:val="007738E6"/>
    <w:rsid w:val="007824E6"/>
    <w:rsid w:val="0079161E"/>
    <w:rsid w:val="007B62C3"/>
    <w:rsid w:val="007D090C"/>
    <w:rsid w:val="007D4DFA"/>
    <w:rsid w:val="007E2DD2"/>
    <w:rsid w:val="007E7D2A"/>
    <w:rsid w:val="007F3C03"/>
    <w:rsid w:val="00817150"/>
    <w:rsid w:val="008273F2"/>
    <w:rsid w:val="00851A99"/>
    <w:rsid w:val="00887BE8"/>
    <w:rsid w:val="008A1E61"/>
    <w:rsid w:val="008B1874"/>
    <w:rsid w:val="008B1DA7"/>
    <w:rsid w:val="008C1604"/>
    <w:rsid w:val="008C6E64"/>
    <w:rsid w:val="008D544D"/>
    <w:rsid w:val="008E15EE"/>
    <w:rsid w:val="008E7B25"/>
    <w:rsid w:val="00901B64"/>
    <w:rsid w:val="00906A3B"/>
    <w:rsid w:val="00911E07"/>
    <w:rsid w:val="009246EA"/>
    <w:rsid w:val="0094598E"/>
    <w:rsid w:val="00947AEA"/>
    <w:rsid w:val="009506C4"/>
    <w:rsid w:val="009651CC"/>
    <w:rsid w:val="0098054D"/>
    <w:rsid w:val="00981250"/>
    <w:rsid w:val="009B725C"/>
    <w:rsid w:val="009C7481"/>
    <w:rsid w:val="009D439E"/>
    <w:rsid w:val="009E3449"/>
    <w:rsid w:val="00A30133"/>
    <w:rsid w:val="00A3371E"/>
    <w:rsid w:val="00A47A88"/>
    <w:rsid w:val="00A64977"/>
    <w:rsid w:val="00A661D2"/>
    <w:rsid w:val="00A931B4"/>
    <w:rsid w:val="00A948F4"/>
    <w:rsid w:val="00AA2EF9"/>
    <w:rsid w:val="00AB7DD0"/>
    <w:rsid w:val="00AD32E5"/>
    <w:rsid w:val="00AD4FCC"/>
    <w:rsid w:val="00AE55D8"/>
    <w:rsid w:val="00B15509"/>
    <w:rsid w:val="00B17E75"/>
    <w:rsid w:val="00B22CBE"/>
    <w:rsid w:val="00B33B17"/>
    <w:rsid w:val="00B550A5"/>
    <w:rsid w:val="00B6071F"/>
    <w:rsid w:val="00B63EB1"/>
    <w:rsid w:val="00BC0637"/>
    <w:rsid w:val="00BD0682"/>
    <w:rsid w:val="00BD3211"/>
    <w:rsid w:val="00BD3350"/>
    <w:rsid w:val="00C12894"/>
    <w:rsid w:val="00C258DA"/>
    <w:rsid w:val="00C46633"/>
    <w:rsid w:val="00C52DB8"/>
    <w:rsid w:val="00C860C1"/>
    <w:rsid w:val="00C901FF"/>
    <w:rsid w:val="00C93DDA"/>
    <w:rsid w:val="00CA5F8C"/>
    <w:rsid w:val="00CD5C0B"/>
    <w:rsid w:val="00CE6CC0"/>
    <w:rsid w:val="00CF0018"/>
    <w:rsid w:val="00CF0A80"/>
    <w:rsid w:val="00D13AFF"/>
    <w:rsid w:val="00D20585"/>
    <w:rsid w:val="00D2534E"/>
    <w:rsid w:val="00D473EA"/>
    <w:rsid w:val="00D57269"/>
    <w:rsid w:val="00D8766D"/>
    <w:rsid w:val="00DB389F"/>
    <w:rsid w:val="00DB6041"/>
    <w:rsid w:val="00DD5043"/>
    <w:rsid w:val="00DE56A8"/>
    <w:rsid w:val="00DE658F"/>
    <w:rsid w:val="00DE6FD3"/>
    <w:rsid w:val="00E14AFB"/>
    <w:rsid w:val="00E152C2"/>
    <w:rsid w:val="00E17D07"/>
    <w:rsid w:val="00E22C96"/>
    <w:rsid w:val="00E43AA9"/>
    <w:rsid w:val="00E47966"/>
    <w:rsid w:val="00E7363F"/>
    <w:rsid w:val="00E80AB1"/>
    <w:rsid w:val="00E96FFB"/>
    <w:rsid w:val="00EA009C"/>
    <w:rsid w:val="00EC15FE"/>
    <w:rsid w:val="00ED3777"/>
    <w:rsid w:val="00F02214"/>
    <w:rsid w:val="00F103EF"/>
    <w:rsid w:val="00F46DAF"/>
    <w:rsid w:val="00F51069"/>
    <w:rsid w:val="00F53C0C"/>
    <w:rsid w:val="00F76BB2"/>
    <w:rsid w:val="00F91F28"/>
    <w:rsid w:val="00F92B3F"/>
    <w:rsid w:val="00FA1762"/>
    <w:rsid w:val="00FB07E0"/>
    <w:rsid w:val="00FC0194"/>
    <w:rsid w:val="00FC58A8"/>
    <w:rsid w:val="00FE772A"/>
    <w:rsid w:val="00FF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FB9ABA6"/>
  <w15:chartTrackingRefBased/>
  <w15:docId w15:val="{D3E29B0F-D0E2-42C3-84F1-D0312392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419"/>
    <w:pPr>
      <w:spacing w:after="200" w:line="276" w:lineRule="auto"/>
      <w:ind w:left="720" w:right="72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49E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D5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6BA3"/>
    <w:pPr>
      <w:keepNext/>
      <w:spacing w:before="240" w:after="60"/>
      <w:ind w:right="0" w:hanging="720"/>
      <w:outlineLvl w:val="2"/>
    </w:pPr>
    <w:rPr>
      <w:rFonts w:ascii="Cambria" w:eastAsia="Times New Roman" w:hAnsi="Cambria"/>
      <w:b/>
      <w:bCs/>
      <w:sz w:val="26"/>
      <w:szCs w:val="26"/>
      <w:lang w:val="sw-K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BA3"/>
    <w:pPr>
      <w:keepNext/>
      <w:spacing w:before="240" w:after="60"/>
      <w:ind w:left="864" w:right="0" w:hanging="864"/>
      <w:outlineLvl w:val="3"/>
    </w:pPr>
    <w:rPr>
      <w:rFonts w:eastAsia="Times New Roman"/>
      <w:b/>
      <w:bCs/>
      <w:sz w:val="28"/>
      <w:szCs w:val="28"/>
      <w:lang w:val="sw-K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BA3"/>
    <w:pPr>
      <w:spacing w:before="240" w:after="60"/>
      <w:ind w:left="1008" w:right="0" w:hanging="1008"/>
      <w:outlineLvl w:val="4"/>
    </w:pPr>
    <w:rPr>
      <w:rFonts w:eastAsia="Times New Roman"/>
      <w:b/>
      <w:bCs/>
      <w:i/>
      <w:iCs/>
      <w:sz w:val="26"/>
      <w:szCs w:val="26"/>
      <w:lang w:val="sw-K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BA3"/>
    <w:pPr>
      <w:spacing w:before="240" w:after="60"/>
      <w:ind w:left="1152" w:right="0" w:hanging="1152"/>
      <w:outlineLvl w:val="5"/>
    </w:pPr>
    <w:rPr>
      <w:rFonts w:eastAsia="Times New Roman"/>
      <w:b/>
      <w:bCs/>
      <w:lang w:val="sw-K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BA3"/>
    <w:pPr>
      <w:spacing w:before="240" w:after="60"/>
      <w:ind w:left="1296" w:right="0" w:hanging="1296"/>
      <w:outlineLvl w:val="6"/>
    </w:pPr>
    <w:rPr>
      <w:rFonts w:eastAsia="Times New Roman"/>
      <w:sz w:val="24"/>
      <w:szCs w:val="24"/>
      <w:lang w:val="sw-K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BA3"/>
    <w:pPr>
      <w:spacing w:before="240" w:after="60"/>
      <w:ind w:left="1440" w:right="0" w:hanging="1440"/>
      <w:outlineLvl w:val="7"/>
    </w:pPr>
    <w:rPr>
      <w:rFonts w:eastAsia="Times New Roman"/>
      <w:i/>
      <w:iCs/>
      <w:sz w:val="24"/>
      <w:szCs w:val="24"/>
      <w:lang w:val="sw-K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BA3"/>
    <w:pPr>
      <w:spacing w:before="240" w:after="60"/>
      <w:ind w:left="1584" w:right="0" w:hanging="1584"/>
      <w:outlineLvl w:val="8"/>
    </w:pPr>
    <w:rPr>
      <w:rFonts w:ascii="Cambria" w:eastAsia="Times New Roman" w:hAnsi="Cambria"/>
      <w:lang w:val="sw-K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4C3"/>
  </w:style>
  <w:style w:type="paragraph" w:styleId="Footer">
    <w:name w:val="footer"/>
    <w:basedOn w:val="Normal"/>
    <w:link w:val="FooterChar"/>
    <w:uiPriority w:val="99"/>
    <w:unhideWhenUsed/>
    <w:rsid w:val="00662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4C3"/>
  </w:style>
  <w:style w:type="paragraph" w:styleId="BalloonText">
    <w:name w:val="Balloon Text"/>
    <w:basedOn w:val="Normal"/>
    <w:link w:val="BalloonTextChar"/>
    <w:uiPriority w:val="99"/>
    <w:semiHidden/>
    <w:unhideWhenUsed/>
    <w:rsid w:val="0066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4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549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uiPriority w:val="99"/>
    <w:unhideWhenUsed/>
    <w:rsid w:val="0014535E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686D54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unhideWhenUsed/>
    <w:rsid w:val="009B725C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/>
      <w:sz w:val="24"/>
      <w:szCs w:val="24"/>
      <w:lang w:val="sv-SE" w:eastAsia="sv-SE"/>
    </w:rPr>
  </w:style>
  <w:style w:type="paragraph" w:customStyle="1" w:styleId="Default">
    <w:name w:val="Default"/>
    <w:rsid w:val="00A30133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lang w:val="sv-SE" w:eastAsia="sv-SE"/>
    </w:rPr>
  </w:style>
  <w:style w:type="character" w:customStyle="1" w:styleId="Heading3Char">
    <w:name w:val="Heading 3 Char"/>
    <w:link w:val="Heading3"/>
    <w:uiPriority w:val="9"/>
    <w:rsid w:val="005E6BA3"/>
    <w:rPr>
      <w:rFonts w:ascii="Cambria" w:eastAsia="Times New Roman" w:hAnsi="Cambria"/>
      <w:b/>
      <w:bCs/>
      <w:sz w:val="26"/>
      <w:szCs w:val="26"/>
      <w:lang w:val="sw-KE" w:eastAsia="en-US"/>
    </w:rPr>
  </w:style>
  <w:style w:type="character" w:customStyle="1" w:styleId="Heading4Char">
    <w:name w:val="Heading 4 Char"/>
    <w:link w:val="Heading4"/>
    <w:uiPriority w:val="9"/>
    <w:semiHidden/>
    <w:rsid w:val="005E6BA3"/>
    <w:rPr>
      <w:rFonts w:eastAsia="Times New Roman"/>
      <w:b/>
      <w:bCs/>
      <w:sz w:val="28"/>
      <w:szCs w:val="28"/>
      <w:lang w:val="sw-KE" w:eastAsia="en-US"/>
    </w:rPr>
  </w:style>
  <w:style w:type="character" w:customStyle="1" w:styleId="Heading5Char">
    <w:name w:val="Heading 5 Char"/>
    <w:link w:val="Heading5"/>
    <w:uiPriority w:val="9"/>
    <w:semiHidden/>
    <w:rsid w:val="005E6BA3"/>
    <w:rPr>
      <w:rFonts w:eastAsia="Times New Roman"/>
      <w:b/>
      <w:bCs/>
      <w:i/>
      <w:iCs/>
      <w:sz w:val="26"/>
      <w:szCs w:val="26"/>
      <w:lang w:val="sw-KE" w:eastAsia="en-US"/>
    </w:rPr>
  </w:style>
  <w:style w:type="character" w:customStyle="1" w:styleId="Heading6Char">
    <w:name w:val="Heading 6 Char"/>
    <w:link w:val="Heading6"/>
    <w:uiPriority w:val="9"/>
    <w:semiHidden/>
    <w:rsid w:val="005E6BA3"/>
    <w:rPr>
      <w:rFonts w:eastAsia="Times New Roman"/>
      <w:b/>
      <w:bCs/>
      <w:sz w:val="22"/>
      <w:szCs w:val="22"/>
      <w:lang w:val="sw-KE" w:eastAsia="en-US"/>
    </w:rPr>
  </w:style>
  <w:style w:type="character" w:customStyle="1" w:styleId="Heading7Char">
    <w:name w:val="Heading 7 Char"/>
    <w:link w:val="Heading7"/>
    <w:uiPriority w:val="9"/>
    <w:semiHidden/>
    <w:rsid w:val="005E6BA3"/>
    <w:rPr>
      <w:rFonts w:eastAsia="Times New Roman"/>
      <w:sz w:val="24"/>
      <w:szCs w:val="24"/>
      <w:lang w:val="sw-KE" w:eastAsia="en-US"/>
    </w:rPr>
  </w:style>
  <w:style w:type="character" w:customStyle="1" w:styleId="Heading8Char">
    <w:name w:val="Heading 8 Char"/>
    <w:link w:val="Heading8"/>
    <w:uiPriority w:val="9"/>
    <w:semiHidden/>
    <w:rsid w:val="005E6BA3"/>
    <w:rPr>
      <w:rFonts w:eastAsia="Times New Roman"/>
      <w:i/>
      <w:iCs/>
      <w:sz w:val="24"/>
      <w:szCs w:val="24"/>
      <w:lang w:val="sw-KE" w:eastAsia="en-US"/>
    </w:rPr>
  </w:style>
  <w:style w:type="character" w:customStyle="1" w:styleId="Heading9Char">
    <w:name w:val="Heading 9 Char"/>
    <w:link w:val="Heading9"/>
    <w:uiPriority w:val="9"/>
    <w:semiHidden/>
    <w:rsid w:val="005E6BA3"/>
    <w:rPr>
      <w:rFonts w:ascii="Cambria" w:eastAsia="Times New Roman" w:hAnsi="Cambria"/>
      <w:sz w:val="22"/>
      <w:szCs w:val="22"/>
      <w:lang w:val="sw-KE" w:eastAsia="en-US"/>
    </w:rPr>
  </w:style>
  <w:style w:type="numbering" w:customStyle="1" w:styleId="NoList1">
    <w:name w:val="No List1"/>
    <w:next w:val="NoList"/>
    <w:uiPriority w:val="99"/>
    <w:semiHidden/>
    <w:unhideWhenUsed/>
    <w:rsid w:val="005E6BA3"/>
  </w:style>
  <w:style w:type="paragraph" w:styleId="ListParagraph">
    <w:name w:val="List Paragraph"/>
    <w:basedOn w:val="Normal"/>
    <w:uiPriority w:val="34"/>
    <w:qFormat/>
    <w:rsid w:val="005E6BA3"/>
    <w:pPr>
      <w:ind w:right="0"/>
      <w:contextualSpacing/>
    </w:pPr>
    <w:rPr>
      <w:lang w:val="sv-SE"/>
    </w:rPr>
  </w:style>
  <w:style w:type="character" w:customStyle="1" w:styleId="UnresolvedMention1">
    <w:name w:val="Unresolved Mention1"/>
    <w:uiPriority w:val="99"/>
    <w:semiHidden/>
    <w:unhideWhenUsed/>
    <w:rsid w:val="005E6BA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3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uchaguzi@Tanrik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chaguzi@tanriks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ASPORA\TANRIKS\newLH%20MAST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3516D-80AB-4F18-B350-AACD04699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newLH MASTER</Template>
  <TotalTime>3</TotalTime>
  <Pages>3</Pages>
  <Words>761</Words>
  <Characters>4338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cp:lastModifiedBy>Nyagabona Makaya</cp:lastModifiedBy>
  <cp:revision>3</cp:revision>
  <cp:lastPrinted>2022-01-11T08:19:00Z</cp:lastPrinted>
  <dcterms:created xsi:type="dcterms:W3CDTF">2022-01-11T08:21:00Z</dcterms:created>
  <dcterms:modified xsi:type="dcterms:W3CDTF">2022-01-11T08:37:00Z</dcterms:modified>
</cp:coreProperties>
</file>